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993"/>
        <w:gridCol w:w="425"/>
        <w:gridCol w:w="2551"/>
        <w:gridCol w:w="567"/>
        <w:gridCol w:w="851"/>
        <w:gridCol w:w="567"/>
        <w:gridCol w:w="142"/>
        <w:gridCol w:w="1275"/>
        <w:gridCol w:w="1701"/>
      </w:tblGrid>
      <w:tr w:rsidR="00A22B9F" w:rsidRPr="00C642C0" w:rsidTr="006D2882">
        <w:tc>
          <w:tcPr>
            <w:tcW w:w="5103" w:type="dxa"/>
            <w:gridSpan w:val="4"/>
            <w:shd w:val="clear" w:color="auto" w:fill="auto"/>
            <w:vAlign w:val="center"/>
          </w:tcPr>
          <w:p w:rsidR="00A22B9F" w:rsidRPr="00C642C0" w:rsidRDefault="00A22B9F" w:rsidP="00691F24">
            <w:pPr>
              <w:spacing w:before="60" w:after="60"/>
              <w:rPr>
                <w:color w:val="0000FF"/>
                <w:szCs w:val="18"/>
              </w:rPr>
            </w:pPr>
            <w:r w:rsidRPr="00C642C0">
              <w:rPr>
                <w:rFonts w:cs="Arial"/>
                <w:i/>
                <w:szCs w:val="18"/>
              </w:rPr>
              <w:t>Section A and B to be completed by the Ranger</w:t>
            </w:r>
          </w:p>
        </w:tc>
        <w:tc>
          <w:tcPr>
            <w:tcW w:w="1985" w:type="dxa"/>
            <w:gridSpan w:val="3"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  <w:r w:rsidRPr="00C642C0">
              <w:rPr>
                <w:b/>
                <w:szCs w:val="18"/>
              </w:rPr>
              <w:t>DATE OF APPLICATION</w:t>
            </w:r>
          </w:p>
        </w:tc>
        <w:tc>
          <w:tcPr>
            <w:tcW w:w="3118" w:type="dxa"/>
            <w:gridSpan w:val="3"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</w:p>
        </w:tc>
      </w:tr>
      <w:tr w:rsidR="00A22B9F" w:rsidRPr="00C642C0" w:rsidTr="00A22B9F">
        <w:tc>
          <w:tcPr>
            <w:tcW w:w="10206" w:type="dxa"/>
            <w:gridSpan w:val="10"/>
            <w:shd w:val="clear" w:color="auto" w:fill="D9D9D9" w:themeFill="background1" w:themeFillShade="D9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  <w:r w:rsidRPr="00C642C0">
              <w:rPr>
                <w:b/>
                <w:szCs w:val="18"/>
              </w:rPr>
              <w:t>A: PERSONAL DETAILS</w:t>
            </w:r>
          </w:p>
        </w:tc>
      </w:tr>
      <w:tr w:rsidR="00A22B9F" w:rsidRPr="00C642C0" w:rsidTr="00C91FA7">
        <w:trPr>
          <w:trHeight w:val="396"/>
        </w:trPr>
        <w:tc>
          <w:tcPr>
            <w:tcW w:w="1134" w:type="dxa"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  <w:r w:rsidRPr="00C642C0">
              <w:rPr>
                <w:b/>
                <w:szCs w:val="18"/>
              </w:rPr>
              <w:t>NAME</w:t>
            </w:r>
          </w:p>
        </w:tc>
        <w:tc>
          <w:tcPr>
            <w:tcW w:w="3969" w:type="dxa"/>
            <w:gridSpan w:val="3"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  <w:r w:rsidRPr="00C642C0">
              <w:rPr>
                <w:b/>
                <w:szCs w:val="18"/>
              </w:rPr>
              <w:t>AGE</w:t>
            </w: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  <w:r w:rsidRPr="00C642C0">
              <w:rPr>
                <w:b/>
                <w:szCs w:val="18"/>
              </w:rPr>
              <w:t>DATE OF BIRTH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</w:p>
        </w:tc>
      </w:tr>
      <w:tr w:rsidR="00A22B9F" w:rsidRPr="00C642C0" w:rsidTr="00C91FA7">
        <w:trPr>
          <w:trHeight w:val="396"/>
        </w:trPr>
        <w:tc>
          <w:tcPr>
            <w:tcW w:w="1134" w:type="dxa"/>
            <w:vMerge w:val="restart"/>
            <w:shd w:val="clear" w:color="auto" w:fill="auto"/>
          </w:tcPr>
          <w:p w:rsidR="00A22B9F" w:rsidRPr="00C642C0" w:rsidRDefault="00A22B9F" w:rsidP="00B82A9A">
            <w:pPr>
              <w:spacing w:before="60" w:after="60"/>
              <w:rPr>
                <w:b/>
                <w:szCs w:val="18"/>
              </w:rPr>
            </w:pPr>
            <w:r w:rsidRPr="00C642C0">
              <w:rPr>
                <w:b/>
                <w:szCs w:val="18"/>
              </w:rPr>
              <w:t>ADDRESS</w:t>
            </w:r>
          </w:p>
        </w:tc>
        <w:tc>
          <w:tcPr>
            <w:tcW w:w="3969" w:type="dxa"/>
            <w:gridSpan w:val="3"/>
            <w:vMerge w:val="restart"/>
            <w:shd w:val="clear" w:color="auto" w:fill="auto"/>
          </w:tcPr>
          <w:p w:rsidR="00A22B9F" w:rsidRPr="00C642C0" w:rsidRDefault="00A22B9F" w:rsidP="00B82A9A">
            <w:pPr>
              <w:spacing w:before="60" w:after="60"/>
              <w:rPr>
                <w:color w:val="0000FF"/>
                <w:szCs w:val="18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  <w:r w:rsidRPr="00C642C0">
              <w:rPr>
                <w:b/>
                <w:szCs w:val="18"/>
              </w:rPr>
              <w:t>UNIT NAME</w:t>
            </w:r>
          </w:p>
        </w:tc>
        <w:tc>
          <w:tcPr>
            <w:tcW w:w="3685" w:type="dxa"/>
            <w:gridSpan w:val="4"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</w:p>
        </w:tc>
      </w:tr>
      <w:tr w:rsidR="00A22B9F" w:rsidRPr="00C642C0" w:rsidTr="00C91FA7">
        <w:trPr>
          <w:trHeight w:val="396"/>
        </w:trPr>
        <w:tc>
          <w:tcPr>
            <w:tcW w:w="1134" w:type="dxa"/>
            <w:vMerge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b/>
                <w:szCs w:val="18"/>
              </w:rPr>
            </w:pPr>
          </w:p>
        </w:tc>
        <w:tc>
          <w:tcPr>
            <w:tcW w:w="3969" w:type="dxa"/>
            <w:gridSpan w:val="3"/>
            <w:vMerge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</w:p>
        </w:tc>
        <w:tc>
          <w:tcPr>
            <w:tcW w:w="1418" w:type="dxa"/>
            <w:gridSpan w:val="2"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b/>
                <w:szCs w:val="18"/>
              </w:rPr>
            </w:pPr>
            <w:r w:rsidRPr="00C642C0">
              <w:rPr>
                <w:b/>
                <w:szCs w:val="18"/>
              </w:rPr>
              <w:t>REGIONAL HUB</w:t>
            </w:r>
          </w:p>
        </w:tc>
        <w:tc>
          <w:tcPr>
            <w:tcW w:w="3685" w:type="dxa"/>
            <w:gridSpan w:val="4"/>
            <w:shd w:val="clear" w:color="auto" w:fill="auto"/>
            <w:vAlign w:val="center"/>
          </w:tcPr>
          <w:p w:rsidR="00A22B9F" w:rsidRPr="00C642C0" w:rsidRDefault="00A22B9F" w:rsidP="003D230F">
            <w:pPr>
              <w:spacing w:before="60" w:after="60"/>
              <w:rPr>
                <w:color w:val="0000FF"/>
                <w:szCs w:val="18"/>
              </w:rPr>
            </w:pPr>
          </w:p>
        </w:tc>
      </w:tr>
      <w:tr w:rsidR="001A5198" w:rsidRPr="00C642C0" w:rsidTr="001A5198">
        <w:trPr>
          <w:trHeight w:val="423"/>
        </w:trPr>
        <w:tc>
          <w:tcPr>
            <w:tcW w:w="2127" w:type="dxa"/>
            <w:gridSpan w:val="2"/>
            <w:shd w:val="clear" w:color="auto" w:fill="auto"/>
            <w:vAlign w:val="center"/>
          </w:tcPr>
          <w:p w:rsidR="001A5198" w:rsidRPr="006D2882" w:rsidRDefault="001A5198" w:rsidP="006D2882">
            <w:pPr>
              <w:spacing w:before="60" w:after="60"/>
              <w:rPr>
                <w:b/>
                <w:szCs w:val="18"/>
              </w:rPr>
            </w:pPr>
            <w:r w:rsidRPr="00260914">
              <w:rPr>
                <w:b/>
                <w:szCs w:val="18"/>
              </w:rPr>
              <w:t>PHONE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:rsidR="001A5198" w:rsidRPr="00260914" w:rsidRDefault="001A5198" w:rsidP="006D2882">
            <w:pPr>
              <w:spacing w:before="60" w:after="60"/>
              <w:rPr>
                <w:b/>
                <w:szCs w:val="18"/>
              </w:rPr>
            </w:pPr>
          </w:p>
        </w:tc>
        <w:tc>
          <w:tcPr>
            <w:tcW w:w="2127" w:type="dxa"/>
            <w:gridSpan w:val="4"/>
            <w:shd w:val="clear" w:color="auto" w:fill="auto"/>
            <w:vAlign w:val="center"/>
          </w:tcPr>
          <w:p w:rsidR="001A5198" w:rsidRDefault="001A5198" w:rsidP="00E63C33">
            <w:pPr>
              <w:spacing w:before="60" w:after="60"/>
              <w:rPr>
                <w:szCs w:val="18"/>
              </w:rPr>
            </w:pPr>
            <w:r w:rsidRPr="00260914">
              <w:rPr>
                <w:b/>
                <w:szCs w:val="18"/>
              </w:rPr>
              <w:t>EMAIL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:rsidR="001A5198" w:rsidRPr="00C642C0" w:rsidRDefault="001A5198" w:rsidP="00E63C33">
            <w:pPr>
              <w:spacing w:before="60" w:after="60"/>
              <w:rPr>
                <w:b/>
                <w:szCs w:val="18"/>
              </w:rPr>
            </w:pPr>
          </w:p>
        </w:tc>
      </w:tr>
      <w:tr w:rsidR="001A5198" w:rsidRPr="00C642C0" w:rsidTr="001A5198">
        <w:trPr>
          <w:trHeight w:val="401"/>
        </w:trPr>
        <w:tc>
          <w:tcPr>
            <w:tcW w:w="2127" w:type="dxa"/>
            <w:gridSpan w:val="2"/>
            <w:shd w:val="clear" w:color="auto" w:fill="auto"/>
            <w:vAlign w:val="center"/>
          </w:tcPr>
          <w:p w:rsidR="001A5198" w:rsidRPr="00260914" w:rsidRDefault="001A5198" w:rsidP="006D2882">
            <w:pPr>
              <w:spacing w:before="60" w:after="60"/>
              <w:rPr>
                <w:b/>
                <w:szCs w:val="18"/>
              </w:rPr>
            </w:pPr>
            <w:r w:rsidRPr="00260914">
              <w:rPr>
                <w:b/>
                <w:szCs w:val="18"/>
              </w:rPr>
              <w:t>DATE JOINED RANGERS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:rsidR="001A5198" w:rsidRPr="00260914" w:rsidRDefault="001A5198" w:rsidP="006D2882">
            <w:pPr>
              <w:spacing w:before="60" w:after="60"/>
              <w:rPr>
                <w:b/>
                <w:szCs w:val="18"/>
              </w:rPr>
            </w:pPr>
          </w:p>
        </w:tc>
        <w:tc>
          <w:tcPr>
            <w:tcW w:w="2127" w:type="dxa"/>
            <w:gridSpan w:val="4"/>
            <w:shd w:val="clear" w:color="auto" w:fill="auto"/>
            <w:vAlign w:val="center"/>
          </w:tcPr>
          <w:p w:rsidR="001A5198" w:rsidRPr="00260914" w:rsidRDefault="001A5198" w:rsidP="006D2882">
            <w:pPr>
              <w:spacing w:before="60" w:after="60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DATE OF </w:t>
            </w:r>
            <w:r w:rsidRPr="00260914">
              <w:rPr>
                <w:b/>
                <w:szCs w:val="18"/>
              </w:rPr>
              <w:t xml:space="preserve">PEAK AWARD </w:t>
            </w:r>
          </w:p>
        </w:tc>
        <w:tc>
          <w:tcPr>
            <w:tcW w:w="2976" w:type="dxa"/>
            <w:gridSpan w:val="2"/>
            <w:shd w:val="clear" w:color="auto" w:fill="auto"/>
            <w:vAlign w:val="center"/>
          </w:tcPr>
          <w:p w:rsidR="001A5198" w:rsidRPr="00260914" w:rsidRDefault="001A5198" w:rsidP="006D2882">
            <w:pPr>
              <w:spacing w:before="60" w:after="60"/>
              <w:rPr>
                <w:b/>
                <w:szCs w:val="18"/>
              </w:rPr>
            </w:pPr>
          </w:p>
        </w:tc>
      </w:tr>
      <w:tr w:rsidR="006D2882" w:rsidRPr="00C642C0" w:rsidTr="00A22B9F">
        <w:trPr>
          <w:trHeight w:val="396"/>
        </w:trPr>
        <w:tc>
          <w:tcPr>
            <w:tcW w:w="10206" w:type="dxa"/>
            <w:gridSpan w:val="10"/>
            <w:shd w:val="clear" w:color="auto" w:fill="D9D9D9" w:themeFill="background1" w:themeFillShade="D9"/>
            <w:vAlign w:val="center"/>
          </w:tcPr>
          <w:p w:rsidR="006D2882" w:rsidRPr="00C642C0" w:rsidRDefault="006D2882" w:rsidP="006D2882">
            <w:pPr>
              <w:spacing w:before="60" w:after="60"/>
              <w:rPr>
                <w:color w:val="0000FF"/>
                <w:szCs w:val="18"/>
              </w:rPr>
            </w:pPr>
            <w:r w:rsidRPr="00C642C0">
              <w:rPr>
                <w:b/>
                <w:szCs w:val="18"/>
              </w:rPr>
              <w:t>B: REASON FOR REQUEST</w:t>
            </w:r>
          </w:p>
        </w:tc>
      </w:tr>
      <w:tr w:rsidR="006D2882" w:rsidRPr="00C642C0" w:rsidTr="006D2882">
        <w:trPr>
          <w:trHeight w:val="440"/>
        </w:trPr>
        <w:tc>
          <w:tcPr>
            <w:tcW w:w="5103" w:type="dxa"/>
            <w:gridSpan w:val="4"/>
            <w:shd w:val="clear" w:color="auto" w:fill="auto"/>
            <w:vAlign w:val="center"/>
          </w:tcPr>
          <w:p w:rsidR="006D2882" w:rsidRPr="006D2882" w:rsidRDefault="006D2882" w:rsidP="006D2882">
            <w:pPr>
              <w:keepNext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I HAVE THIS TO ACHIEVE: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6D2882" w:rsidRPr="006D2882" w:rsidRDefault="006D2882" w:rsidP="006D2882">
            <w:pPr>
              <w:keepNext/>
              <w:rPr>
                <w:rFonts w:cs="Arial"/>
                <w:b/>
                <w:bCs/>
                <w:szCs w:val="20"/>
              </w:rPr>
            </w:pPr>
            <w:r>
              <w:rPr>
                <w:rFonts w:cs="Arial"/>
                <w:b/>
                <w:bCs/>
                <w:szCs w:val="20"/>
              </w:rPr>
              <w:t>MY PLAN TO ACHIEVE THIS IS AND BY WHEN:</w:t>
            </w:r>
          </w:p>
        </w:tc>
      </w:tr>
      <w:tr w:rsidR="006D2882" w:rsidRPr="00C642C0" w:rsidTr="001A5198">
        <w:trPr>
          <w:trHeight w:val="277"/>
        </w:trPr>
        <w:tc>
          <w:tcPr>
            <w:tcW w:w="5103" w:type="dxa"/>
            <w:gridSpan w:val="4"/>
            <w:shd w:val="clear" w:color="auto" w:fill="auto"/>
            <w:vAlign w:val="center"/>
          </w:tcPr>
          <w:p w:rsidR="006D2882" w:rsidRPr="001A5198" w:rsidRDefault="006D2882" w:rsidP="006D2882">
            <w:pPr>
              <w:keepNext/>
              <w:rPr>
                <w:rFonts w:cs="Arial"/>
                <w:i/>
                <w:iCs/>
                <w:sz w:val="14"/>
                <w:szCs w:val="16"/>
              </w:rPr>
            </w:pPr>
            <w:r w:rsidRPr="001A5198">
              <w:rPr>
                <w:rFonts w:cs="Arial"/>
                <w:i/>
                <w:iCs/>
                <w:sz w:val="14"/>
                <w:szCs w:val="16"/>
              </w:rPr>
              <w:t>Example: I need to do my Red Leadership Certificate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6D2882" w:rsidRPr="001A5198" w:rsidRDefault="006D2882" w:rsidP="006D2882">
            <w:pPr>
              <w:keepNext/>
              <w:rPr>
                <w:rFonts w:cs="Arial"/>
                <w:i/>
                <w:iCs/>
                <w:sz w:val="14"/>
                <w:szCs w:val="16"/>
              </w:rPr>
            </w:pPr>
            <w:r w:rsidRPr="001A5198">
              <w:rPr>
                <w:rFonts w:cs="Arial"/>
                <w:i/>
                <w:iCs/>
                <w:sz w:val="14"/>
                <w:szCs w:val="16"/>
              </w:rPr>
              <w:t>Example: I plan to run an Exploration Camp. I will be doing this at the end of July</w:t>
            </w:r>
          </w:p>
        </w:tc>
      </w:tr>
      <w:tr w:rsidR="006D2882" w:rsidRPr="00C642C0" w:rsidTr="001A5198">
        <w:trPr>
          <w:trHeight w:val="409"/>
        </w:trPr>
        <w:tc>
          <w:tcPr>
            <w:tcW w:w="5103" w:type="dxa"/>
            <w:gridSpan w:val="4"/>
            <w:shd w:val="clear" w:color="auto" w:fill="auto"/>
            <w:vAlign w:val="center"/>
          </w:tcPr>
          <w:p w:rsidR="006D2882" w:rsidRPr="001A5198" w:rsidRDefault="001A5198" w:rsidP="006D2882">
            <w:pPr>
              <w:keepNext/>
              <w:rPr>
                <w:rFonts w:cs="Arial"/>
                <w:i/>
                <w:iCs/>
                <w:sz w:val="14"/>
                <w:szCs w:val="16"/>
              </w:rPr>
            </w:pPr>
            <w:r w:rsidRPr="001A5198">
              <w:rPr>
                <w:rFonts w:cs="Arial"/>
                <w:i/>
                <w:iCs/>
                <w:sz w:val="14"/>
                <w:szCs w:val="16"/>
              </w:rPr>
              <w:t>Example: I have 2 more activities to do to finish my Year 3 12x12</w:t>
            </w: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6D2882" w:rsidRPr="001A5198" w:rsidRDefault="001A5198" w:rsidP="001A5198">
            <w:pPr>
              <w:keepNext/>
              <w:rPr>
                <w:rFonts w:cs="Arial"/>
                <w:i/>
                <w:iCs/>
                <w:sz w:val="14"/>
                <w:szCs w:val="16"/>
              </w:rPr>
            </w:pPr>
            <w:r w:rsidRPr="001A5198">
              <w:rPr>
                <w:rFonts w:cs="Arial"/>
                <w:i/>
                <w:iCs/>
                <w:sz w:val="14"/>
                <w:szCs w:val="16"/>
              </w:rPr>
              <w:t>Example: I will be doing #9 in the holidays with my family and #6 on the last night of term with my Unit</w:t>
            </w:r>
          </w:p>
        </w:tc>
      </w:tr>
      <w:tr w:rsidR="001A5198" w:rsidRPr="00C642C0" w:rsidTr="00162A2D">
        <w:trPr>
          <w:trHeight w:val="541"/>
        </w:trPr>
        <w:tc>
          <w:tcPr>
            <w:tcW w:w="5103" w:type="dxa"/>
            <w:gridSpan w:val="4"/>
            <w:shd w:val="clear" w:color="auto" w:fill="auto"/>
            <w:vAlign w:val="center"/>
          </w:tcPr>
          <w:p w:rsidR="001A5198" w:rsidRDefault="001A5198" w:rsidP="006D2882">
            <w:pPr>
              <w:keepNext/>
              <w:rPr>
                <w:rFonts w:cs="Arial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1A5198" w:rsidRDefault="001A5198" w:rsidP="006D2882">
            <w:pPr>
              <w:keepNext/>
              <w:rPr>
                <w:rFonts w:cs="Arial"/>
                <w:szCs w:val="20"/>
              </w:rPr>
            </w:pPr>
          </w:p>
        </w:tc>
      </w:tr>
      <w:tr w:rsidR="001A5198" w:rsidRPr="00C642C0" w:rsidTr="00162A2D">
        <w:trPr>
          <w:trHeight w:val="541"/>
        </w:trPr>
        <w:tc>
          <w:tcPr>
            <w:tcW w:w="5103" w:type="dxa"/>
            <w:gridSpan w:val="4"/>
            <w:shd w:val="clear" w:color="auto" w:fill="auto"/>
            <w:vAlign w:val="center"/>
          </w:tcPr>
          <w:p w:rsidR="001A5198" w:rsidRDefault="001A5198" w:rsidP="006D2882">
            <w:pPr>
              <w:keepNext/>
              <w:rPr>
                <w:rFonts w:cs="Arial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1A5198" w:rsidRDefault="001A5198" w:rsidP="006D2882">
            <w:pPr>
              <w:keepNext/>
              <w:rPr>
                <w:rFonts w:cs="Arial"/>
                <w:szCs w:val="20"/>
              </w:rPr>
            </w:pPr>
          </w:p>
        </w:tc>
      </w:tr>
      <w:tr w:rsidR="001A5198" w:rsidRPr="00C642C0" w:rsidTr="00162A2D">
        <w:trPr>
          <w:trHeight w:val="541"/>
        </w:trPr>
        <w:tc>
          <w:tcPr>
            <w:tcW w:w="5103" w:type="dxa"/>
            <w:gridSpan w:val="4"/>
            <w:shd w:val="clear" w:color="auto" w:fill="auto"/>
            <w:vAlign w:val="center"/>
          </w:tcPr>
          <w:p w:rsidR="001A5198" w:rsidRDefault="001A5198" w:rsidP="006D2882">
            <w:pPr>
              <w:keepNext/>
              <w:rPr>
                <w:rFonts w:cs="Arial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1A5198" w:rsidRDefault="001A5198" w:rsidP="006D2882">
            <w:pPr>
              <w:keepNext/>
              <w:rPr>
                <w:rFonts w:cs="Arial"/>
                <w:szCs w:val="20"/>
              </w:rPr>
            </w:pPr>
          </w:p>
        </w:tc>
      </w:tr>
      <w:tr w:rsidR="001A5198" w:rsidRPr="00C642C0" w:rsidTr="00162A2D">
        <w:trPr>
          <w:trHeight w:val="541"/>
        </w:trPr>
        <w:tc>
          <w:tcPr>
            <w:tcW w:w="5103" w:type="dxa"/>
            <w:gridSpan w:val="4"/>
            <w:shd w:val="clear" w:color="auto" w:fill="auto"/>
            <w:vAlign w:val="center"/>
          </w:tcPr>
          <w:p w:rsidR="001A5198" w:rsidRDefault="001A5198" w:rsidP="006D2882">
            <w:pPr>
              <w:keepNext/>
              <w:rPr>
                <w:rFonts w:cs="Arial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1A5198" w:rsidRDefault="001A5198" w:rsidP="006D2882">
            <w:pPr>
              <w:keepNext/>
              <w:rPr>
                <w:rFonts w:cs="Arial"/>
                <w:szCs w:val="20"/>
              </w:rPr>
            </w:pPr>
          </w:p>
        </w:tc>
      </w:tr>
      <w:tr w:rsidR="001A5198" w:rsidRPr="00C642C0" w:rsidTr="00162A2D">
        <w:trPr>
          <w:trHeight w:val="541"/>
        </w:trPr>
        <w:tc>
          <w:tcPr>
            <w:tcW w:w="5103" w:type="dxa"/>
            <w:gridSpan w:val="4"/>
            <w:shd w:val="clear" w:color="auto" w:fill="auto"/>
            <w:vAlign w:val="center"/>
          </w:tcPr>
          <w:p w:rsidR="001A5198" w:rsidRDefault="001A5198" w:rsidP="006D2882">
            <w:pPr>
              <w:keepNext/>
              <w:rPr>
                <w:rFonts w:cs="Arial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1A5198" w:rsidRDefault="001A5198" w:rsidP="006D2882">
            <w:pPr>
              <w:keepNext/>
              <w:rPr>
                <w:rFonts w:cs="Arial"/>
                <w:szCs w:val="20"/>
              </w:rPr>
            </w:pPr>
          </w:p>
        </w:tc>
      </w:tr>
      <w:tr w:rsidR="001A5198" w:rsidRPr="00C642C0" w:rsidTr="00162A2D">
        <w:trPr>
          <w:trHeight w:val="541"/>
        </w:trPr>
        <w:tc>
          <w:tcPr>
            <w:tcW w:w="5103" w:type="dxa"/>
            <w:gridSpan w:val="4"/>
            <w:shd w:val="clear" w:color="auto" w:fill="auto"/>
            <w:vAlign w:val="center"/>
          </w:tcPr>
          <w:p w:rsidR="001A5198" w:rsidRDefault="001A5198" w:rsidP="006D2882">
            <w:pPr>
              <w:keepNext/>
              <w:rPr>
                <w:rFonts w:cs="Arial"/>
                <w:szCs w:val="20"/>
              </w:rPr>
            </w:pPr>
          </w:p>
        </w:tc>
        <w:tc>
          <w:tcPr>
            <w:tcW w:w="5103" w:type="dxa"/>
            <w:gridSpan w:val="6"/>
            <w:shd w:val="clear" w:color="auto" w:fill="auto"/>
            <w:vAlign w:val="center"/>
          </w:tcPr>
          <w:p w:rsidR="001A5198" w:rsidRDefault="001A5198" w:rsidP="006D2882">
            <w:pPr>
              <w:keepNext/>
              <w:rPr>
                <w:rFonts w:cs="Arial"/>
                <w:szCs w:val="20"/>
              </w:rPr>
            </w:pPr>
          </w:p>
        </w:tc>
      </w:tr>
      <w:tr w:rsidR="006D2882" w:rsidRPr="00C642C0" w:rsidTr="006D2882">
        <w:trPr>
          <w:trHeight w:val="396"/>
        </w:trPr>
        <w:tc>
          <w:tcPr>
            <w:tcW w:w="2552" w:type="dxa"/>
            <w:gridSpan w:val="3"/>
            <w:shd w:val="clear" w:color="auto" w:fill="auto"/>
            <w:vAlign w:val="center"/>
          </w:tcPr>
          <w:p w:rsidR="006D2882" w:rsidRPr="00C642C0" w:rsidRDefault="006D2882" w:rsidP="006D2882">
            <w:pPr>
              <w:spacing w:before="60" w:after="60"/>
              <w:rPr>
                <w:b/>
                <w:szCs w:val="18"/>
              </w:rPr>
            </w:pPr>
            <w:r w:rsidRPr="00C642C0">
              <w:rPr>
                <w:b/>
                <w:szCs w:val="18"/>
              </w:rPr>
              <w:t>EXPECTED COMPLETION DATE</w:t>
            </w:r>
          </w:p>
        </w:tc>
        <w:tc>
          <w:tcPr>
            <w:tcW w:w="7654" w:type="dxa"/>
            <w:gridSpan w:val="7"/>
            <w:shd w:val="clear" w:color="auto" w:fill="auto"/>
            <w:vAlign w:val="center"/>
          </w:tcPr>
          <w:p w:rsidR="006D2882" w:rsidRPr="00C642C0" w:rsidRDefault="006D2882" w:rsidP="006D2882">
            <w:pPr>
              <w:spacing w:before="60" w:after="60"/>
              <w:rPr>
                <w:b/>
                <w:szCs w:val="18"/>
              </w:rPr>
            </w:pPr>
          </w:p>
        </w:tc>
      </w:tr>
    </w:tbl>
    <w:p w:rsidR="001A5198" w:rsidRPr="001A5198" w:rsidRDefault="001A5198" w:rsidP="001A5198">
      <w:pPr>
        <w:tabs>
          <w:tab w:val="left" w:pos="567"/>
          <w:tab w:val="left" w:pos="4536"/>
        </w:tabs>
        <w:spacing w:line="240" w:lineRule="atLeast"/>
        <w:rPr>
          <w:b/>
          <w:szCs w:val="18"/>
        </w:rPr>
      </w:pPr>
    </w:p>
    <w:p w:rsidR="00C80183" w:rsidRPr="00C642C0" w:rsidRDefault="00C80183" w:rsidP="00C80183">
      <w:pPr>
        <w:tabs>
          <w:tab w:val="left" w:pos="567"/>
          <w:tab w:val="left" w:pos="4536"/>
        </w:tabs>
        <w:spacing w:after="120" w:line="240" w:lineRule="atLeast"/>
        <w:rPr>
          <w:b/>
          <w:sz w:val="24"/>
          <w:szCs w:val="24"/>
        </w:rPr>
      </w:pPr>
      <w:r w:rsidRPr="00C642C0">
        <w:rPr>
          <w:b/>
          <w:sz w:val="24"/>
          <w:szCs w:val="24"/>
        </w:rPr>
        <w:t>Endorsements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34"/>
        <w:gridCol w:w="3969"/>
        <w:gridCol w:w="1134"/>
        <w:gridCol w:w="3969"/>
      </w:tblGrid>
      <w:tr w:rsidR="00F15AA5" w:rsidRPr="00C642C0" w:rsidTr="00F15AA5">
        <w:tc>
          <w:tcPr>
            <w:tcW w:w="5103" w:type="dxa"/>
            <w:gridSpan w:val="2"/>
            <w:shd w:val="clear" w:color="auto" w:fill="D9D9D9" w:themeFill="background1" w:themeFillShade="D9"/>
            <w:vAlign w:val="center"/>
          </w:tcPr>
          <w:p w:rsidR="00F15AA5" w:rsidRPr="00C642C0" w:rsidRDefault="00F15AA5" w:rsidP="00C80183">
            <w:pPr>
              <w:spacing w:before="60" w:after="60"/>
              <w:rPr>
                <w:color w:val="0000FF"/>
                <w:szCs w:val="18"/>
              </w:rPr>
            </w:pPr>
            <w:r w:rsidRPr="00C642C0">
              <w:rPr>
                <w:b/>
                <w:szCs w:val="18"/>
              </w:rPr>
              <w:t>C: LEADER’S ENDORSEMENT</w:t>
            </w:r>
          </w:p>
        </w:tc>
        <w:tc>
          <w:tcPr>
            <w:tcW w:w="5103" w:type="dxa"/>
            <w:gridSpan w:val="2"/>
            <w:shd w:val="clear" w:color="auto" w:fill="D9D9D9" w:themeFill="background1" w:themeFillShade="D9"/>
          </w:tcPr>
          <w:p w:rsidR="00F15AA5" w:rsidRPr="00C642C0" w:rsidRDefault="00F15AA5" w:rsidP="000F2B20">
            <w:pPr>
              <w:spacing w:before="60" w:after="60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D: </w:t>
            </w:r>
            <w:r w:rsidR="000F2B20">
              <w:rPr>
                <w:b/>
                <w:szCs w:val="18"/>
              </w:rPr>
              <w:t>LOCAL CO</w:t>
            </w:r>
            <w:r w:rsidR="001A5198">
              <w:rPr>
                <w:b/>
                <w:szCs w:val="18"/>
              </w:rPr>
              <w:t>-</w:t>
            </w:r>
            <w:r w:rsidR="000F2B20">
              <w:rPr>
                <w:b/>
                <w:szCs w:val="18"/>
              </w:rPr>
              <w:t>ORDINATOR’S ENDORSEMENT</w:t>
            </w:r>
          </w:p>
        </w:tc>
      </w:tr>
      <w:tr w:rsidR="001A5198" w:rsidRPr="00C642C0" w:rsidTr="001A5198">
        <w:tc>
          <w:tcPr>
            <w:tcW w:w="1134" w:type="dxa"/>
            <w:shd w:val="clear" w:color="auto" w:fill="auto"/>
            <w:vAlign w:val="center"/>
          </w:tcPr>
          <w:p w:rsidR="001A5198" w:rsidRPr="00C642C0" w:rsidRDefault="001A5198" w:rsidP="00C80183">
            <w:pPr>
              <w:spacing w:before="60" w:after="60"/>
              <w:rPr>
                <w:b/>
                <w:szCs w:val="18"/>
              </w:rPr>
            </w:pPr>
            <w:r w:rsidRPr="00C642C0">
              <w:rPr>
                <w:b/>
                <w:szCs w:val="18"/>
              </w:rPr>
              <w:t>NAME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A5198" w:rsidRPr="00C642C0" w:rsidRDefault="001A5198" w:rsidP="00C80183">
            <w:pPr>
              <w:spacing w:before="60" w:after="60"/>
              <w:rPr>
                <w:b/>
                <w:szCs w:val="18"/>
              </w:rPr>
            </w:pPr>
          </w:p>
        </w:tc>
        <w:tc>
          <w:tcPr>
            <w:tcW w:w="1134" w:type="dxa"/>
          </w:tcPr>
          <w:p w:rsidR="001A5198" w:rsidRPr="00C642C0" w:rsidRDefault="001A5198" w:rsidP="00C80183">
            <w:pPr>
              <w:spacing w:before="60" w:after="60"/>
              <w:rPr>
                <w:b/>
                <w:szCs w:val="18"/>
              </w:rPr>
            </w:pPr>
            <w:r>
              <w:rPr>
                <w:b/>
                <w:szCs w:val="18"/>
              </w:rPr>
              <w:t>NAME</w:t>
            </w:r>
          </w:p>
        </w:tc>
        <w:tc>
          <w:tcPr>
            <w:tcW w:w="3969" w:type="dxa"/>
          </w:tcPr>
          <w:p w:rsidR="001A5198" w:rsidRPr="00C642C0" w:rsidRDefault="001A5198" w:rsidP="00C80183">
            <w:pPr>
              <w:spacing w:before="60" w:after="60"/>
              <w:rPr>
                <w:b/>
                <w:szCs w:val="18"/>
              </w:rPr>
            </w:pPr>
          </w:p>
        </w:tc>
      </w:tr>
      <w:tr w:rsidR="001A5198" w:rsidRPr="00C642C0" w:rsidTr="001A5198">
        <w:tc>
          <w:tcPr>
            <w:tcW w:w="1134" w:type="dxa"/>
            <w:shd w:val="clear" w:color="auto" w:fill="auto"/>
            <w:vAlign w:val="center"/>
          </w:tcPr>
          <w:p w:rsidR="001A5198" w:rsidRPr="00C642C0" w:rsidRDefault="001A5198" w:rsidP="00C80183">
            <w:pPr>
              <w:spacing w:before="60" w:after="60"/>
              <w:rPr>
                <w:b/>
                <w:szCs w:val="18"/>
              </w:rPr>
            </w:pPr>
            <w:r w:rsidRPr="00C642C0">
              <w:rPr>
                <w:b/>
                <w:szCs w:val="18"/>
              </w:rPr>
              <w:t>EMAIL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1A5198" w:rsidRPr="00C642C0" w:rsidRDefault="001A5198" w:rsidP="00C80183">
            <w:pPr>
              <w:spacing w:before="60" w:after="60"/>
              <w:rPr>
                <w:b/>
                <w:szCs w:val="18"/>
              </w:rPr>
            </w:pPr>
          </w:p>
        </w:tc>
        <w:tc>
          <w:tcPr>
            <w:tcW w:w="1134" w:type="dxa"/>
          </w:tcPr>
          <w:p w:rsidR="001A5198" w:rsidRPr="00C642C0" w:rsidRDefault="001A5198" w:rsidP="00C80183">
            <w:pPr>
              <w:spacing w:before="60" w:after="60"/>
              <w:rPr>
                <w:b/>
                <w:szCs w:val="18"/>
              </w:rPr>
            </w:pPr>
            <w:r>
              <w:rPr>
                <w:b/>
                <w:szCs w:val="18"/>
              </w:rPr>
              <w:t>EMAIL</w:t>
            </w:r>
          </w:p>
        </w:tc>
        <w:tc>
          <w:tcPr>
            <w:tcW w:w="3969" w:type="dxa"/>
          </w:tcPr>
          <w:p w:rsidR="001A5198" w:rsidRPr="00C642C0" w:rsidRDefault="001A5198" w:rsidP="00C80183">
            <w:pPr>
              <w:spacing w:before="60" w:after="60"/>
              <w:rPr>
                <w:b/>
                <w:szCs w:val="18"/>
              </w:rPr>
            </w:pPr>
          </w:p>
        </w:tc>
      </w:tr>
      <w:tr w:rsidR="001A5198" w:rsidRPr="00C642C0" w:rsidTr="00AF41F1">
        <w:trPr>
          <w:trHeight w:val="353"/>
        </w:trPr>
        <w:tc>
          <w:tcPr>
            <w:tcW w:w="5103" w:type="dxa"/>
            <w:gridSpan w:val="2"/>
            <w:shd w:val="clear" w:color="auto" w:fill="auto"/>
            <w:vAlign w:val="center"/>
          </w:tcPr>
          <w:p w:rsidR="001A5198" w:rsidRPr="00C642C0" w:rsidRDefault="001A5198" w:rsidP="001A5198">
            <w:pPr>
              <w:spacing w:before="60" w:after="60"/>
              <w:rPr>
                <w:b/>
                <w:szCs w:val="18"/>
              </w:rPr>
            </w:pPr>
            <w:r>
              <w:rPr>
                <w:b/>
                <w:szCs w:val="18"/>
              </w:rPr>
              <w:t>COMMENTS/ACKNOWLEDGEMENT</w:t>
            </w:r>
          </w:p>
        </w:tc>
        <w:tc>
          <w:tcPr>
            <w:tcW w:w="5103" w:type="dxa"/>
            <w:gridSpan w:val="2"/>
            <w:vAlign w:val="center"/>
          </w:tcPr>
          <w:p w:rsidR="001A5198" w:rsidRPr="00C642C0" w:rsidRDefault="001A5198" w:rsidP="00E63C33">
            <w:pPr>
              <w:spacing w:before="60" w:after="60"/>
              <w:rPr>
                <w:b/>
                <w:szCs w:val="18"/>
              </w:rPr>
            </w:pPr>
            <w:r>
              <w:rPr>
                <w:b/>
                <w:szCs w:val="18"/>
              </w:rPr>
              <w:t>COMMENTS/ACKNOWLEDGEMENT</w:t>
            </w:r>
          </w:p>
        </w:tc>
      </w:tr>
      <w:tr w:rsidR="001A5198" w:rsidRPr="00C642C0" w:rsidTr="001A5198">
        <w:trPr>
          <w:trHeight w:val="1716"/>
        </w:trPr>
        <w:tc>
          <w:tcPr>
            <w:tcW w:w="5103" w:type="dxa"/>
            <w:gridSpan w:val="2"/>
            <w:shd w:val="clear" w:color="auto" w:fill="auto"/>
          </w:tcPr>
          <w:p w:rsidR="001A5198" w:rsidRDefault="001A5198" w:rsidP="001A5198">
            <w:pPr>
              <w:spacing w:before="60" w:after="60"/>
              <w:rPr>
                <w:b/>
                <w:szCs w:val="18"/>
              </w:rPr>
            </w:pPr>
          </w:p>
        </w:tc>
        <w:tc>
          <w:tcPr>
            <w:tcW w:w="5103" w:type="dxa"/>
            <w:gridSpan w:val="2"/>
          </w:tcPr>
          <w:p w:rsidR="001A5198" w:rsidRDefault="001A5198" w:rsidP="001A5198">
            <w:pPr>
              <w:spacing w:before="60" w:after="60"/>
              <w:rPr>
                <w:b/>
                <w:szCs w:val="18"/>
              </w:rPr>
            </w:pPr>
          </w:p>
        </w:tc>
      </w:tr>
    </w:tbl>
    <w:p w:rsidR="00C80183" w:rsidRPr="00C642C0" w:rsidRDefault="00C80183" w:rsidP="00C80183">
      <w:pPr>
        <w:rPr>
          <w:rFonts w:cs="Arial"/>
          <w:b/>
          <w:szCs w:val="20"/>
        </w:rPr>
      </w:pPr>
    </w:p>
    <w:p w:rsidR="00C80183" w:rsidRDefault="00665AE2" w:rsidP="00C80183">
      <w:r w:rsidRPr="00C642C0">
        <w:rPr>
          <w:i/>
        </w:rPr>
        <w:t xml:space="preserve">Send to the </w:t>
      </w:r>
      <w:r w:rsidR="0049261A">
        <w:rPr>
          <w:i/>
        </w:rPr>
        <w:t>Ranger Programme Co</w:t>
      </w:r>
      <w:r w:rsidR="001A5198">
        <w:rPr>
          <w:i/>
        </w:rPr>
        <w:t>-</w:t>
      </w:r>
      <w:r w:rsidR="0049261A">
        <w:rPr>
          <w:i/>
        </w:rPr>
        <w:t xml:space="preserve">ordinator: </w:t>
      </w:r>
      <w:r w:rsidR="00183A71">
        <w:rPr>
          <w:i/>
          <w:iCs/>
        </w:rPr>
        <w:t xml:space="preserve"> </w:t>
      </w:r>
      <w:hyperlink r:id="rId8" w:history="1">
        <w:r w:rsidR="00183A71" w:rsidRPr="00F84693">
          <w:rPr>
            <w:rStyle w:val="Hyperlink"/>
            <w:i/>
            <w:iCs/>
          </w:rPr>
          <w:t>rangerprogramme@ggnz.org.nz</w:t>
        </w:r>
      </w:hyperlink>
    </w:p>
    <w:p w:rsidR="001A5198" w:rsidRDefault="001A5198" w:rsidP="00C80183"/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127"/>
        <w:gridCol w:w="850"/>
        <w:gridCol w:w="1418"/>
        <w:gridCol w:w="1417"/>
        <w:gridCol w:w="992"/>
        <w:gridCol w:w="2552"/>
      </w:tblGrid>
      <w:tr w:rsidR="00FD2DC1" w:rsidRPr="00C642C0" w:rsidTr="001A5198">
        <w:tc>
          <w:tcPr>
            <w:tcW w:w="2127" w:type="dxa"/>
            <w:shd w:val="clear" w:color="auto" w:fill="auto"/>
            <w:vAlign w:val="center"/>
          </w:tcPr>
          <w:p w:rsidR="00FD2DC1" w:rsidRPr="00C642C0" w:rsidRDefault="00FD2DC1" w:rsidP="005A4F1E">
            <w:pPr>
              <w:spacing w:before="60" w:after="60"/>
              <w:rPr>
                <w:b/>
                <w:szCs w:val="18"/>
              </w:rPr>
            </w:pPr>
            <w:r w:rsidRPr="00C642C0">
              <w:rPr>
                <w:b/>
                <w:szCs w:val="18"/>
              </w:rPr>
              <w:t>EXTENSION GRANTED</w:t>
            </w:r>
          </w:p>
        </w:tc>
        <w:tc>
          <w:tcPr>
            <w:tcW w:w="2268" w:type="dxa"/>
            <w:gridSpan w:val="2"/>
            <w:shd w:val="clear" w:color="auto" w:fill="auto"/>
            <w:vAlign w:val="center"/>
          </w:tcPr>
          <w:p w:rsidR="00FD2DC1" w:rsidRPr="00C642C0" w:rsidRDefault="00E35A1C" w:rsidP="005A4F1E">
            <w:pPr>
              <w:spacing w:before="60" w:after="60"/>
              <w:rPr>
                <w:b/>
                <w:szCs w:val="18"/>
              </w:rPr>
            </w:pPr>
            <w:sdt>
              <w:sdtPr>
                <w:rPr>
                  <w:szCs w:val="18"/>
                </w:rPr>
                <w:id w:val="45112871"/>
              </w:sdtPr>
              <w:sdtContent>
                <w:r w:rsidR="00FD2DC1" w:rsidRPr="00C642C0">
                  <w:rPr>
                    <w:rFonts w:ascii="MS Gothic" w:eastAsia="MS Gothic" w:hAnsi="MS Gothic" w:cs="MS Gothic" w:hint="eastAsia"/>
                    <w:szCs w:val="18"/>
                  </w:rPr>
                  <w:t>☐</w:t>
                </w:r>
              </w:sdtContent>
            </w:sdt>
            <w:r w:rsidR="00FD2DC1" w:rsidRPr="00C642C0">
              <w:rPr>
                <w:szCs w:val="18"/>
              </w:rPr>
              <w:t xml:space="preserve">  Yes     </w:t>
            </w:r>
            <w:sdt>
              <w:sdtPr>
                <w:rPr>
                  <w:szCs w:val="18"/>
                </w:rPr>
                <w:id w:val="-115915908"/>
              </w:sdtPr>
              <w:sdtContent>
                <w:r w:rsidR="00FD2DC1" w:rsidRPr="00C642C0">
                  <w:rPr>
                    <w:rFonts w:ascii="MS Gothic" w:eastAsia="MS Gothic" w:hAnsi="MS Gothic" w:cs="MS Gothic" w:hint="eastAsia"/>
                    <w:szCs w:val="18"/>
                  </w:rPr>
                  <w:t>☐</w:t>
                </w:r>
              </w:sdtContent>
            </w:sdt>
            <w:r w:rsidR="00FD2DC1" w:rsidRPr="00C642C0">
              <w:rPr>
                <w:szCs w:val="18"/>
              </w:rPr>
              <w:t xml:space="preserve">  No     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:rsidR="00FD2DC1" w:rsidRPr="00C642C0" w:rsidRDefault="00E35A1C" w:rsidP="005A4F1E">
            <w:pPr>
              <w:spacing w:before="60" w:after="60"/>
              <w:rPr>
                <w:b/>
                <w:szCs w:val="18"/>
              </w:rPr>
            </w:pPr>
            <w:sdt>
              <w:sdtPr>
                <w:rPr>
                  <w:szCs w:val="18"/>
                </w:rPr>
                <w:id w:val="1063216799"/>
              </w:sdtPr>
              <w:sdtContent>
                <w:r w:rsidR="00FD2DC1" w:rsidRPr="00C642C0">
                  <w:rPr>
                    <w:rFonts w:ascii="MS Gothic" w:eastAsia="MS Gothic" w:hAnsi="MS Gothic" w:cs="MS Gothic" w:hint="eastAsia"/>
                    <w:szCs w:val="18"/>
                  </w:rPr>
                  <w:t>☐</w:t>
                </w:r>
              </w:sdtContent>
            </w:sdt>
            <w:r w:rsidR="00FD2DC1" w:rsidRPr="00C642C0">
              <w:rPr>
                <w:szCs w:val="18"/>
              </w:rPr>
              <w:t xml:space="preserve">  </w:t>
            </w:r>
            <w:r w:rsidR="00FD2DC1" w:rsidRPr="00C642C0">
              <w:rPr>
                <w:b/>
                <w:szCs w:val="18"/>
              </w:rPr>
              <w:t>APPLICANT NOTIFIED</w:t>
            </w:r>
          </w:p>
        </w:tc>
        <w:tc>
          <w:tcPr>
            <w:tcW w:w="2552" w:type="dxa"/>
            <w:vAlign w:val="center"/>
          </w:tcPr>
          <w:p w:rsidR="00FD2DC1" w:rsidRDefault="00E35A1C" w:rsidP="001A5198">
            <w:pPr>
              <w:spacing w:before="60" w:after="60"/>
              <w:rPr>
                <w:szCs w:val="18"/>
              </w:rPr>
            </w:pPr>
            <w:sdt>
              <w:sdtPr>
                <w:rPr>
                  <w:szCs w:val="18"/>
                </w:rPr>
                <w:id w:val="105482679"/>
              </w:sdtPr>
              <w:sdtContent>
                <w:r w:rsidR="00FD2DC1" w:rsidRPr="00C642C0">
                  <w:rPr>
                    <w:rFonts w:ascii="MS Gothic" w:eastAsia="MS Gothic" w:hAnsi="MS Gothic" w:cs="MS Gothic" w:hint="eastAsia"/>
                    <w:szCs w:val="18"/>
                  </w:rPr>
                  <w:t>☐</w:t>
                </w:r>
              </w:sdtContent>
            </w:sdt>
            <w:r w:rsidR="00FD2DC1">
              <w:rPr>
                <w:szCs w:val="18"/>
              </w:rPr>
              <w:t xml:space="preserve"> </w:t>
            </w:r>
            <w:r w:rsidR="00FD2DC1" w:rsidRPr="00542E93">
              <w:rPr>
                <w:b/>
                <w:szCs w:val="18"/>
              </w:rPr>
              <w:t>LEADER NOTIFIED</w:t>
            </w:r>
          </w:p>
        </w:tc>
      </w:tr>
      <w:tr w:rsidR="00FD2DC1" w:rsidRPr="00C642C0" w:rsidTr="001A5198">
        <w:trPr>
          <w:gridAfter w:val="2"/>
          <w:wAfter w:w="3544" w:type="dxa"/>
        </w:trPr>
        <w:tc>
          <w:tcPr>
            <w:tcW w:w="2127" w:type="dxa"/>
            <w:shd w:val="clear" w:color="auto" w:fill="auto"/>
            <w:vAlign w:val="center"/>
          </w:tcPr>
          <w:p w:rsidR="00FD2DC1" w:rsidRPr="00C642C0" w:rsidRDefault="00FD2DC1" w:rsidP="005A4F1E">
            <w:pPr>
              <w:spacing w:before="60" w:after="60"/>
              <w:rPr>
                <w:b/>
                <w:szCs w:val="18"/>
              </w:rPr>
            </w:pPr>
            <w:r>
              <w:rPr>
                <w:b/>
                <w:szCs w:val="18"/>
              </w:rPr>
              <w:t xml:space="preserve">DATE </w:t>
            </w:r>
            <w:r w:rsidR="001A5198">
              <w:rPr>
                <w:b/>
                <w:szCs w:val="18"/>
              </w:rPr>
              <w:t>OF DECISION</w:t>
            </w:r>
          </w:p>
        </w:tc>
        <w:tc>
          <w:tcPr>
            <w:tcW w:w="3685" w:type="dxa"/>
            <w:gridSpan w:val="3"/>
          </w:tcPr>
          <w:p w:rsidR="00FD2DC1" w:rsidRDefault="00FD2DC1" w:rsidP="005A4F1E">
            <w:pPr>
              <w:spacing w:before="60" w:after="60"/>
              <w:rPr>
                <w:b/>
                <w:szCs w:val="18"/>
              </w:rPr>
            </w:pPr>
          </w:p>
        </w:tc>
      </w:tr>
      <w:tr w:rsidR="001A5198" w:rsidRPr="00C642C0" w:rsidTr="001A5198">
        <w:trPr>
          <w:gridAfter w:val="2"/>
          <w:wAfter w:w="3544" w:type="dxa"/>
        </w:trPr>
        <w:tc>
          <w:tcPr>
            <w:tcW w:w="2977" w:type="dxa"/>
            <w:gridSpan w:val="2"/>
            <w:shd w:val="clear" w:color="auto" w:fill="auto"/>
            <w:vAlign w:val="center"/>
          </w:tcPr>
          <w:p w:rsidR="001A5198" w:rsidRDefault="001A5198" w:rsidP="005A4F1E">
            <w:pPr>
              <w:spacing w:before="60" w:after="60"/>
              <w:rPr>
                <w:b/>
                <w:szCs w:val="18"/>
              </w:rPr>
            </w:pPr>
            <w:r w:rsidRPr="00542E93">
              <w:rPr>
                <w:b/>
              </w:rPr>
              <w:t>IF GRANTED – DATE EXTENDED TO</w:t>
            </w:r>
          </w:p>
        </w:tc>
        <w:tc>
          <w:tcPr>
            <w:tcW w:w="2835" w:type="dxa"/>
            <w:gridSpan w:val="2"/>
          </w:tcPr>
          <w:p w:rsidR="001A5198" w:rsidRDefault="001A5198" w:rsidP="005A4F1E">
            <w:pPr>
              <w:spacing w:before="60" w:after="60"/>
              <w:rPr>
                <w:b/>
                <w:szCs w:val="18"/>
              </w:rPr>
            </w:pPr>
          </w:p>
        </w:tc>
      </w:tr>
    </w:tbl>
    <w:p w:rsidR="00DF46B3" w:rsidRPr="00C642C0" w:rsidRDefault="0036120D" w:rsidP="00C332BA">
      <w:pPr>
        <w:keepNext/>
        <w:spacing w:before="240"/>
        <w:rPr>
          <w:rFonts w:cs="Arial"/>
          <w:b/>
          <w:bCs/>
          <w:sz w:val="28"/>
          <w:szCs w:val="8"/>
        </w:rPr>
      </w:pPr>
      <w:r>
        <w:rPr>
          <w:rFonts w:cs="Arial"/>
          <w:b/>
          <w:bCs/>
          <w:sz w:val="28"/>
          <w:szCs w:val="8"/>
        </w:rPr>
        <w:lastRenderedPageBreak/>
        <w:t>U</w:t>
      </w:r>
      <w:r w:rsidR="00DF46B3" w:rsidRPr="00C642C0">
        <w:rPr>
          <w:rFonts w:cs="Arial"/>
          <w:b/>
          <w:bCs/>
          <w:sz w:val="28"/>
          <w:szCs w:val="8"/>
        </w:rPr>
        <w:t>sing this form</w:t>
      </w:r>
    </w:p>
    <w:p w:rsidR="00C91131" w:rsidRPr="00C642C0" w:rsidRDefault="00C91131" w:rsidP="00C332BA">
      <w:pPr>
        <w:keepNext/>
        <w:spacing w:before="240"/>
        <w:rPr>
          <w:rFonts w:cs="Arial"/>
          <w:b/>
          <w:bCs/>
          <w:sz w:val="24"/>
          <w:szCs w:val="8"/>
        </w:rPr>
      </w:pPr>
      <w:r w:rsidRPr="00C642C0">
        <w:rPr>
          <w:rFonts w:cs="Arial"/>
          <w:b/>
          <w:bCs/>
          <w:sz w:val="24"/>
          <w:szCs w:val="8"/>
        </w:rPr>
        <w:t>Action</w:t>
      </w:r>
    </w:p>
    <w:p w:rsidR="00C91131" w:rsidRPr="00C642C0" w:rsidRDefault="00C91131" w:rsidP="00C91131">
      <w:pPr>
        <w:rPr>
          <w:szCs w:val="18"/>
        </w:rPr>
      </w:pPr>
      <w:r w:rsidRPr="00C642C0">
        <w:rPr>
          <w:b/>
          <w:szCs w:val="18"/>
        </w:rPr>
        <w:t>Ranger</w:t>
      </w:r>
      <w:r w:rsidRPr="00C642C0">
        <w:rPr>
          <w:szCs w:val="18"/>
        </w:rPr>
        <w:t xml:space="preserve"> to complete Section A and Section B</w:t>
      </w:r>
    </w:p>
    <w:p w:rsidR="00260716" w:rsidRDefault="00C91131" w:rsidP="00C91131">
      <w:pPr>
        <w:numPr>
          <w:ilvl w:val="0"/>
          <w:numId w:val="1"/>
        </w:numPr>
        <w:ind w:left="709"/>
        <w:rPr>
          <w:szCs w:val="18"/>
        </w:rPr>
      </w:pPr>
      <w:r w:rsidRPr="00C642C0">
        <w:rPr>
          <w:szCs w:val="18"/>
        </w:rPr>
        <w:t xml:space="preserve">This </w:t>
      </w:r>
      <w:r w:rsidR="00260716">
        <w:rPr>
          <w:szCs w:val="18"/>
        </w:rPr>
        <w:t xml:space="preserve">extension form </w:t>
      </w:r>
      <w:r w:rsidRPr="00C642C0">
        <w:rPr>
          <w:szCs w:val="18"/>
        </w:rPr>
        <w:t>should be</w:t>
      </w:r>
      <w:r w:rsidR="00260716">
        <w:rPr>
          <w:szCs w:val="18"/>
        </w:rPr>
        <w:t xml:space="preserve"> completed</w:t>
      </w:r>
      <w:r w:rsidRPr="00C642C0">
        <w:rPr>
          <w:szCs w:val="18"/>
        </w:rPr>
        <w:t xml:space="preserve"> as soon as it is known that the upper age </w:t>
      </w:r>
      <w:r w:rsidR="00260716">
        <w:rPr>
          <w:szCs w:val="18"/>
        </w:rPr>
        <w:t xml:space="preserve">limit of 17 will not be met </w:t>
      </w:r>
    </w:p>
    <w:p w:rsidR="00260716" w:rsidRDefault="00260716" w:rsidP="00C91131">
      <w:pPr>
        <w:numPr>
          <w:ilvl w:val="0"/>
          <w:numId w:val="1"/>
        </w:numPr>
        <w:ind w:left="709"/>
        <w:rPr>
          <w:szCs w:val="18"/>
        </w:rPr>
      </w:pPr>
      <w:r>
        <w:rPr>
          <w:szCs w:val="18"/>
        </w:rPr>
        <w:t xml:space="preserve">Form must be submitted a minimum of </w:t>
      </w:r>
      <w:r w:rsidR="003B0FC8">
        <w:rPr>
          <w:szCs w:val="18"/>
        </w:rPr>
        <w:t xml:space="preserve">two </w:t>
      </w:r>
      <w:r>
        <w:rPr>
          <w:szCs w:val="18"/>
        </w:rPr>
        <w:t>m</w:t>
      </w:r>
      <w:r w:rsidR="003B0FC8">
        <w:rPr>
          <w:szCs w:val="18"/>
        </w:rPr>
        <w:t>on</w:t>
      </w:r>
      <w:r>
        <w:rPr>
          <w:szCs w:val="18"/>
        </w:rPr>
        <w:t>ths before the Ranger turns 17</w:t>
      </w:r>
    </w:p>
    <w:p w:rsidR="00C91131" w:rsidRPr="00C642C0" w:rsidRDefault="00C91131" w:rsidP="00C91131">
      <w:pPr>
        <w:numPr>
          <w:ilvl w:val="0"/>
          <w:numId w:val="1"/>
        </w:numPr>
        <w:ind w:left="709"/>
        <w:rPr>
          <w:szCs w:val="18"/>
        </w:rPr>
      </w:pPr>
      <w:r w:rsidRPr="00C642C0">
        <w:rPr>
          <w:szCs w:val="18"/>
        </w:rPr>
        <w:t>Please include as much information as possible to ensure</w:t>
      </w:r>
      <w:r w:rsidR="00260716">
        <w:rPr>
          <w:szCs w:val="18"/>
        </w:rPr>
        <w:t xml:space="preserve"> fair judgment of the request</w:t>
      </w:r>
    </w:p>
    <w:p w:rsidR="00C91131" w:rsidRPr="00C642C0" w:rsidRDefault="00C91131" w:rsidP="00C91131">
      <w:pPr>
        <w:numPr>
          <w:ilvl w:val="0"/>
          <w:numId w:val="1"/>
        </w:numPr>
        <w:ind w:left="709"/>
        <w:rPr>
          <w:szCs w:val="18"/>
        </w:rPr>
      </w:pPr>
      <w:r w:rsidRPr="00C642C0">
        <w:t>Forward to Unit Leader.</w:t>
      </w:r>
    </w:p>
    <w:p w:rsidR="00C91131" w:rsidRPr="00C642C0" w:rsidRDefault="00C91131" w:rsidP="00C91131"/>
    <w:p w:rsidR="00C91131" w:rsidRPr="00C642C0" w:rsidRDefault="00C91131" w:rsidP="00C91131">
      <w:pPr>
        <w:rPr>
          <w:szCs w:val="18"/>
        </w:rPr>
      </w:pPr>
      <w:r w:rsidRPr="00C642C0">
        <w:rPr>
          <w:b/>
          <w:szCs w:val="18"/>
        </w:rPr>
        <w:t>Unit Leader</w:t>
      </w:r>
      <w:r w:rsidRPr="00C642C0">
        <w:rPr>
          <w:szCs w:val="18"/>
        </w:rPr>
        <w:t xml:space="preserve"> to complete Section C</w:t>
      </w:r>
    </w:p>
    <w:p w:rsidR="00C91131" w:rsidRDefault="00C91131" w:rsidP="00C91131">
      <w:pPr>
        <w:numPr>
          <w:ilvl w:val="0"/>
          <w:numId w:val="1"/>
        </w:numPr>
        <w:ind w:left="709"/>
        <w:rPr>
          <w:szCs w:val="18"/>
        </w:rPr>
      </w:pPr>
      <w:r w:rsidRPr="00C642C0">
        <w:rPr>
          <w:szCs w:val="18"/>
        </w:rPr>
        <w:t xml:space="preserve">include additional information about the situation to support this application </w:t>
      </w:r>
    </w:p>
    <w:p w:rsidR="00CD7DB0" w:rsidRDefault="00DD43BA" w:rsidP="00C91131">
      <w:pPr>
        <w:numPr>
          <w:ilvl w:val="0"/>
          <w:numId w:val="1"/>
        </w:numPr>
        <w:ind w:left="709"/>
        <w:rPr>
          <w:szCs w:val="18"/>
        </w:rPr>
      </w:pPr>
      <w:r>
        <w:rPr>
          <w:szCs w:val="18"/>
        </w:rPr>
        <w:t>forward to your Local Co</w:t>
      </w:r>
      <w:r w:rsidR="003B0FC8">
        <w:rPr>
          <w:szCs w:val="18"/>
        </w:rPr>
        <w:t>-</w:t>
      </w:r>
      <w:r w:rsidR="00CD7DB0">
        <w:rPr>
          <w:szCs w:val="18"/>
        </w:rPr>
        <w:t>o</w:t>
      </w:r>
      <w:r>
        <w:rPr>
          <w:szCs w:val="18"/>
        </w:rPr>
        <w:t>r</w:t>
      </w:r>
      <w:r w:rsidR="00CD7DB0">
        <w:rPr>
          <w:szCs w:val="18"/>
        </w:rPr>
        <w:t>dinator for their endorsement</w:t>
      </w:r>
    </w:p>
    <w:p w:rsidR="00DD43BA" w:rsidRPr="00DD43BA" w:rsidRDefault="00DD43BA" w:rsidP="00C91131">
      <w:pPr>
        <w:numPr>
          <w:ilvl w:val="0"/>
          <w:numId w:val="1"/>
        </w:numPr>
        <w:ind w:left="709"/>
        <w:rPr>
          <w:i/>
          <w:szCs w:val="18"/>
        </w:rPr>
      </w:pPr>
      <w:r w:rsidRPr="00DD43BA">
        <w:rPr>
          <w:i/>
          <w:szCs w:val="18"/>
        </w:rPr>
        <w:t xml:space="preserve">(if you have no </w:t>
      </w:r>
      <w:r w:rsidR="003B0FC8">
        <w:rPr>
          <w:i/>
          <w:szCs w:val="18"/>
        </w:rPr>
        <w:t>L</w:t>
      </w:r>
      <w:r w:rsidRPr="00DD43BA">
        <w:rPr>
          <w:i/>
          <w:szCs w:val="18"/>
        </w:rPr>
        <w:t xml:space="preserve">ocal </w:t>
      </w:r>
      <w:r w:rsidR="003B0FC8">
        <w:rPr>
          <w:i/>
          <w:szCs w:val="18"/>
        </w:rPr>
        <w:t>C</w:t>
      </w:r>
      <w:r w:rsidRPr="00DD43BA">
        <w:rPr>
          <w:i/>
          <w:szCs w:val="18"/>
        </w:rPr>
        <w:t>o</w:t>
      </w:r>
      <w:r w:rsidR="003B0FC8">
        <w:rPr>
          <w:i/>
          <w:szCs w:val="18"/>
        </w:rPr>
        <w:t>-</w:t>
      </w:r>
      <w:r w:rsidRPr="00DD43BA">
        <w:rPr>
          <w:i/>
          <w:szCs w:val="18"/>
        </w:rPr>
        <w:t>ordinator – forward directly to the Ranger Programme Co</w:t>
      </w:r>
      <w:r w:rsidR="001A5198">
        <w:rPr>
          <w:i/>
          <w:szCs w:val="18"/>
        </w:rPr>
        <w:t>-</w:t>
      </w:r>
      <w:r w:rsidRPr="00DD43BA">
        <w:rPr>
          <w:i/>
          <w:szCs w:val="18"/>
        </w:rPr>
        <w:t xml:space="preserve">ordinator </w:t>
      </w:r>
      <w:hyperlink r:id="rId9" w:history="1">
        <w:r w:rsidRPr="00DD43BA">
          <w:rPr>
            <w:rStyle w:val="Hyperlink"/>
            <w:i/>
            <w:szCs w:val="18"/>
          </w:rPr>
          <w:t>rangerprogramme@ggnz.org.nz</w:t>
        </w:r>
      </w:hyperlink>
      <w:r w:rsidRPr="00DD43BA">
        <w:rPr>
          <w:i/>
          <w:szCs w:val="18"/>
        </w:rPr>
        <w:t xml:space="preserve"> )</w:t>
      </w:r>
    </w:p>
    <w:p w:rsidR="00CD7DB0" w:rsidRDefault="00CD7DB0" w:rsidP="00CD7DB0">
      <w:pPr>
        <w:rPr>
          <w:szCs w:val="18"/>
        </w:rPr>
      </w:pPr>
    </w:p>
    <w:p w:rsidR="00CD7DB0" w:rsidRDefault="00CD7DB0" w:rsidP="00CD7DB0">
      <w:pPr>
        <w:rPr>
          <w:szCs w:val="18"/>
        </w:rPr>
      </w:pPr>
      <w:r w:rsidRPr="00DD43BA">
        <w:rPr>
          <w:b/>
          <w:szCs w:val="18"/>
        </w:rPr>
        <w:t>Local Coordinator</w:t>
      </w:r>
      <w:r>
        <w:rPr>
          <w:szCs w:val="18"/>
        </w:rPr>
        <w:t xml:space="preserve"> to complete Section D</w:t>
      </w:r>
    </w:p>
    <w:p w:rsidR="00CD7DB0" w:rsidRPr="001A5198" w:rsidRDefault="00CD7DB0" w:rsidP="001A5198">
      <w:pPr>
        <w:pStyle w:val="ListParagraph"/>
        <w:numPr>
          <w:ilvl w:val="0"/>
          <w:numId w:val="5"/>
        </w:numPr>
        <w:rPr>
          <w:szCs w:val="18"/>
        </w:rPr>
      </w:pPr>
      <w:r w:rsidRPr="001A5198">
        <w:rPr>
          <w:szCs w:val="18"/>
        </w:rPr>
        <w:t xml:space="preserve">include your comments for </w:t>
      </w:r>
      <w:r w:rsidR="003B0FC8" w:rsidRPr="001A5198">
        <w:rPr>
          <w:szCs w:val="18"/>
        </w:rPr>
        <w:t>endorsement</w:t>
      </w:r>
    </w:p>
    <w:p w:rsidR="007F27B4" w:rsidRPr="00C642C0" w:rsidRDefault="007F27B4" w:rsidP="00C91131">
      <w:pPr>
        <w:numPr>
          <w:ilvl w:val="0"/>
          <w:numId w:val="1"/>
        </w:numPr>
        <w:ind w:left="709"/>
        <w:rPr>
          <w:szCs w:val="18"/>
        </w:rPr>
      </w:pPr>
      <w:r>
        <w:rPr>
          <w:szCs w:val="18"/>
        </w:rPr>
        <w:t>forward directly to the Ranger Programme Co</w:t>
      </w:r>
      <w:r w:rsidR="001A5198">
        <w:rPr>
          <w:szCs w:val="18"/>
        </w:rPr>
        <w:t>-</w:t>
      </w:r>
      <w:r>
        <w:rPr>
          <w:szCs w:val="18"/>
        </w:rPr>
        <w:t xml:space="preserve">ordinator  </w:t>
      </w:r>
      <w:hyperlink r:id="rId10" w:history="1">
        <w:r w:rsidRPr="00463F5A">
          <w:rPr>
            <w:rStyle w:val="Hyperlink"/>
            <w:szCs w:val="18"/>
          </w:rPr>
          <w:t>rangerprogramme@ggnz.org.nz</w:t>
        </w:r>
      </w:hyperlink>
      <w:r>
        <w:rPr>
          <w:szCs w:val="18"/>
        </w:rPr>
        <w:t xml:space="preserve"> </w:t>
      </w:r>
    </w:p>
    <w:p w:rsidR="00C91131" w:rsidRPr="00C642C0" w:rsidRDefault="00C91131" w:rsidP="00C91131">
      <w:pPr>
        <w:rPr>
          <w:szCs w:val="20"/>
        </w:rPr>
      </w:pPr>
    </w:p>
    <w:p w:rsidR="00C91131" w:rsidRPr="00C642C0" w:rsidRDefault="0093181A" w:rsidP="00C91131">
      <w:pPr>
        <w:rPr>
          <w:szCs w:val="20"/>
        </w:rPr>
      </w:pPr>
      <w:r w:rsidRPr="00C642C0">
        <w:rPr>
          <w:b/>
          <w:szCs w:val="20"/>
        </w:rPr>
        <w:t xml:space="preserve">Programme </w:t>
      </w:r>
      <w:r w:rsidR="007F27B4">
        <w:rPr>
          <w:b/>
          <w:szCs w:val="20"/>
        </w:rPr>
        <w:t xml:space="preserve">Coordinator </w:t>
      </w:r>
      <w:r w:rsidR="00DD43BA">
        <w:rPr>
          <w:szCs w:val="20"/>
        </w:rPr>
        <w:t>to complete Section E</w:t>
      </w:r>
    </w:p>
    <w:p w:rsidR="00C973B8" w:rsidRDefault="00C973B8" w:rsidP="0041581D">
      <w:pPr>
        <w:pStyle w:val="ListParagraph"/>
        <w:numPr>
          <w:ilvl w:val="0"/>
          <w:numId w:val="3"/>
        </w:numPr>
        <w:ind w:left="709"/>
        <w:rPr>
          <w:szCs w:val="20"/>
        </w:rPr>
      </w:pPr>
      <w:r>
        <w:rPr>
          <w:szCs w:val="20"/>
        </w:rPr>
        <w:t>Consider the request – may need to confirm with OGM records +/- discussion with Unit Leader</w:t>
      </w:r>
    </w:p>
    <w:p w:rsidR="00C91131" w:rsidRPr="00C642C0" w:rsidRDefault="00C91131" w:rsidP="0041581D">
      <w:pPr>
        <w:pStyle w:val="ListParagraph"/>
        <w:numPr>
          <w:ilvl w:val="0"/>
          <w:numId w:val="3"/>
        </w:numPr>
        <w:ind w:left="709"/>
        <w:rPr>
          <w:szCs w:val="20"/>
        </w:rPr>
      </w:pPr>
      <w:r w:rsidRPr="00C642C0">
        <w:rPr>
          <w:szCs w:val="20"/>
        </w:rPr>
        <w:t>Advise via email the applicant</w:t>
      </w:r>
      <w:r w:rsidR="006212BF" w:rsidRPr="00C642C0">
        <w:rPr>
          <w:szCs w:val="20"/>
        </w:rPr>
        <w:t xml:space="preserve"> and </w:t>
      </w:r>
      <w:r w:rsidR="005B392C" w:rsidRPr="00C642C0">
        <w:rPr>
          <w:szCs w:val="20"/>
        </w:rPr>
        <w:t xml:space="preserve">Unit Leader </w:t>
      </w:r>
      <w:r w:rsidRPr="00C642C0">
        <w:rPr>
          <w:szCs w:val="20"/>
        </w:rPr>
        <w:t>of the outcome.</w:t>
      </w:r>
    </w:p>
    <w:p w:rsidR="009B1F38" w:rsidRPr="00C642C0" w:rsidRDefault="006212BF" w:rsidP="006212BF">
      <w:pPr>
        <w:pStyle w:val="ListParagraph"/>
        <w:numPr>
          <w:ilvl w:val="0"/>
          <w:numId w:val="3"/>
        </w:numPr>
        <w:ind w:left="709"/>
        <w:rPr>
          <w:szCs w:val="20"/>
        </w:rPr>
      </w:pPr>
      <w:r w:rsidRPr="00C642C0">
        <w:rPr>
          <w:szCs w:val="20"/>
        </w:rPr>
        <w:t>Form</w:t>
      </w:r>
      <w:r w:rsidR="00C91131" w:rsidRPr="00C642C0">
        <w:rPr>
          <w:szCs w:val="20"/>
        </w:rPr>
        <w:t xml:space="preserve"> </w:t>
      </w:r>
      <w:r w:rsidRPr="00C642C0">
        <w:rPr>
          <w:szCs w:val="20"/>
        </w:rPr>
        <w:t>recorded on file</w:t>
      </w:r>
    </w:p>
    <w:p w:rsidR="006212BF" w:rsidRPr="00C642C0" w:rsidRDefault="006212BF" w:rsidP="006212BF">
      <w:pPr>
        <w:pStyle w:val="ListParagraph"/>
        <w:numPr>
          <w:ilvl w:val="0"/>
          <w:numId w:val="3"/>
        </w:numPr>
        <w:ind w:left="709"/>
        <w:rPr>
          <w:szCs w:val="20"/>
        </w:rPr>
      </w:pPr>
      <w:r w:rsidRPr="007F27B4">
        <w:rPr>
          <w:szCs w:val="20"/>
        </w:rPr>
        <w:t>Girl details added to National Ex</w:t>
      </w:r>
      <w:r w:rsidR="007F27B4" w:rsidRPr="007F27B4">
        <w:rPr>
          <w:szCs w:val="20"/>
        </w:rPr>
        <w:t>tensions documents (as this information may be required to be shared</w:t>
      </w:r>
      <w:r w:rsidR="00582E24">
        <w:rPr>
          <w:szCs w:val="20"/>
        </w:rPr>
        <w:t xml:space="preserve"> with others</w:t>
      </w:r>
      <w:r w:rsidR="007F27B4">
        <w:rPr>
          <w:szCs w:val="20"/>
        </w:rPr>
        <w:t>)</w:t>
      </w:r>
    </w:p>
    <w:sectPr w:rsidR="006212BF" w:rsidRPr="00C642C0" w:rsidSect="009B71F0">
      <w:headerReference w:type="default" r:id="rId11"/>
      <w:footerReference w:type="default" r:id="rId12"/>
      <w:headerReference w:type="first" r:id="rId13"/>
      <w:footerReference w:type="first" r:id="rId14"/>
      <w:pgSz w:w="11907" w:h="16840" w:code="9"/>
      <w:pgMar w:top="851" w:right="851" w:bottom="851" w:left="851" w:header="454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80B53" w:rsidRDefault="00C80B53">
      <w:r>
        <w:separator/>
      </w:r>
    </w:p>
  </w:endnote>
  <w:endnote w:type="continuationSeparator" w:id="0">
    <w:p w:rsidR="00C80B53" w:rsidRDefault="00C80B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37" w:rsidRPr="00A737A6" w:rsidRDefault="00A737A6" w:rsidP="00A737A6">
    <w:pPr>
      <w:pStyle w:val="Footer"/>
      <w:tabs>
        <w:tab w:val="left" w:pos="4812"/>
        <w:tab w:val="right" w:pos="10490"/>
      </w:tabs>
      <w:jc w:val="right"/>
      <w:rPr>
        <w:sz w:val="16"/>
        <w:szCs w:val="16"/>
      </w:rPr>
    </w:pPr>
    <w:r w:rsidRPr="003658B8">
      <w:rPr>
        <w:sz w:val="16"/>
        <w:szCs w:val="16"/>
      </w:rPr>
      <w:t>G</w:t>
    </w:r>
    <w:r>
      <w:rPr>
        <w:sz w:val="16"/>
        <w:szCs w:val="16"/>
      </w:rPr>
      <w:t>GNO149</w:t>
    </w:r>
    <w:r w:rsidRPr="003658B8">
      <w:rPr>
        <w:sz w:val="16"/>
        <w:szCs w:val="16"/>
      </w:rPr>
      <w:t xml:space="preserve"> - </w:t>
    </w:r>
    <w:r w:rsidRPr="00A737A6">
      <w:rPr>
        <w:sz w:val="16"/>
        <w:szCs w:val="16"/>
      </w:rPr>
      <w:t>Updated 20</w:t>
    </w:r>
    <w:r w:rsidR="002B1D84">
      <w:rPr>
        <w:sz w:val="16"/>
        <w:szCs w:val="16"/>
      </w:rPr>
      <w:t>2</w:t>
    </w:r>
    <w:r w:rsidR="00260716">
      <w:rPr>
        <w:sz w:val="16"/>
        <w:szCs w:val="16"/>
      </w:rPr>
      <w:t>5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3037" w:rsidRPr="00C91131" w:rsidRDefault="00E37F40" w:rsidP="00C91131">
    <w:pPr>
      <w:pStyle w:val="Footer"/>
      <w:tabs>
        <w:tab w:val="left" w:pos="4812"/>
        <w:tab w:val="right" w:pos="10490"/>
      </w:tabs>
      <w:jc w:val="right"/>
      <w:rPr>
        <w:sz w:val="16"/>
        <w:szCs w:val="16"/>
      </w:rPr>
    </w:pPr>
    <w:r w:rsidRPr="003658B8">
      <w:rPr>
        <w:sz w:val="16"/>
        <w:szCs w:val="16"/>
      </w:rPr>
      <w:t>G</w:t>
    </w:r>
    <w:r>
      <w:rPr>
        <w:sz w:val="16"/>
        <w:szCs w:val="16"/>
      </w:rPr>
      <w:t>GNO149</w:t>
    </w:r>
    <w:r w:rsidRPr="003658B8">
      <w:rPr>
        <w:sz w:val="16"/>
        <w:szCs w:val="16"/>
      </w:rPr>
      <w:t xml:space="preserve"> - </w:t>
    </w:r>
    <w:r w:rsidR="00C91131" w:rsidRPr="00A737A6">
      <w:rPr>
        <w:sz w:val="16"/>
        <w:szCs w:val="16"/>
      </w:rPr>
      <w:t>Updated 20</w:t>
    </w:r>
    <w:r w:rsidR="002B1D84">
      <w:rPr>
        <w:sz w:val="16"/>
        <w:szCs w:val="16"/>
      </w:rPr>
      <w:t>2</w:t>
    </w:r>
    <w:r w:rsidR="00D03F71">
      <w:rPr>
        <w:sz w:val="16"/>
        <w:szCs w:val="16"/>
      </w:rPr>
      <w:t>5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80B53" w:rsidRDefault="00C80B53">
      <w:r>
        <w:separator/>
      </w:r>
    </w:p>
  </w:footnote>
  <w:footnote w:type="continuationSeparator" w:id="0">
    <w:p w:rsidR="00C80B53" w:rsidRDefault="00C80B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131" w:rsidRDefault="00C91131" w:rsidP="00C91131">
    <w:pPr>
      <w:tabs>
        <w:tab w:val="center" w:pos="4140"/>
      </w:tabs>
      <w:rPr>
        <w:rFonts w:ascii="Calibri" w:hAnsi="Calibri" w:cs="Arial"/>
        <w:b/>
        <w:sz w:val="28"/>
        <w:szCs w:val="28"/>
      </w:rPr>
    </w:pPr>
  </w:p>
  <w:p w:rsidR="00033037" w:rsidRDefault="00C91131" w:rsidP="00C91131">
    <w:pPr>
      <w:tabs>
        <w:tab w:val="center" w:pos="4140"/>
      </w:tabs>
      <w:rPr>
        <w:rFonts w:ascii="Calibri" w:hAnsi="Calibri" w:cs="Arial"/>
        <w:b/>
        <w:sz w:val="36"/>
        <w:szCs w:val="28"/>
      </w:rPr>
    </w:pPr>
    <w:r w:rsidRPr="00B82A9A">
      <w:rPr>
        <w:rFonts w:ascii="Calibri" w:hAnsi="Calibri" w:cs="Arial"/>
        <w:b/>
        <w:sz w:val="28"/>
        <w:szCs w:val="28"/>
      </w:rPr>
      <w:t>Application</w:t>
    </w:r>
    <w:r w:rsidR="00C735C4">
      <w:rPr>
        <w:rFonts w:ascii="Calibri" w:hAnsi="Calibri" w:cs="Arial"/>
        <w:b/>
        <w:sz w:val="28"/>
        <w:szCs w:val="28"/>
      </w:rPr>
      <w:t xml:space="preserve"> for an extension to complete</w:t>
    </w:r>
    <w:r w:rsidR="001A5198">
      <w:rPr>
        <w:rFonts w:ascii="Calibri" w:hAnsi="Calibri" w:cs="Arial"/>
        <w:b/>
        <w:sz w:val="28"/>
        <w:szCs w:val="28"/>
      </w:rPr>
      <w:t xml:space="preserve"> </w:t>
    </w:r>
    <w:r>
      <w:rPr>
        <w:rFonts w:ascii="Calibri" w:hAnsi="Calibri" w:cs="Arial"/>
        <w:b/>
        <w:sz w:val="36"/>
        <w:szCs w:val="28"/>
      </w:rPr>
      <w:t>Queen’s Guide Award</w:t>
    </w:r>
  </w:p>
  <w:p w:rsidR="00C91131" w:rsidRPr="00C91131" w:rsidRDefault="00C91131" w:rsidP="00C91131">
    <w:pPr>
      <w:rPr>
        <w:rFonts w:ascii="Calibri" w:hAnsi="Calibri" w:cs="Arial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A9A" w:rsidRPr="004D796C" w:rsidRDefault="00E35A1C" w:rsidP="009B71F0">
    <w:pPr>
      <w:tabs>
        <w:tab w:val="center" w:pos="4140"/>
      </w:tabs>
      <w:rPr>
        <w:rFonts w:ascii="Calibri" w:hAnsi="Calibri"/>
        <w:sz w:val="26"/>
        <w:szCs w:val="36"/>
      </w:rPr>
    </w:pPr>
    <w:r w:rsidRPr="00E35A1C">
      <w:rPr>
        <w:rFonts w:ascii="Calibri" w:hAnsi="Calibri"/>
        <w:noProof/>
        <w:sz w:val="26"/>
        <w:szCs w:val="3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376.55pt;margin-top:16pt;width:138.65pt;height:52.1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" filled="f" stroked="f" strokeweight=".5pt">
          <v:textbox>
            <w:txbxContent>
              <w:p w:rsidR="00183A71" w:rsidRDefault="00183A71">
                <w:r>
                  <w:rPr>
                    <w:noProof/>
                    <w:lang w:val="en-US"/>
                  </w:rPr>
                  <w:drawing>
                    <wp:inline distT="0" distB="0" distL="0" distR="0">
                      <wp:extent cx="1570990" cy="491490"/>
                      <wp:effectExtent l="0" t="0" r="0" b="3810"/>
                      <wp:docPr id="814940647" name="Picture 3" descr="A black background with a black square&#10;&#10;Description automatically generated with medium confidence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4940647" name="Picture 3" descr="A black background with a black square&#10;&#10;Description automatically generated with medium confidence"/>
                              <pic:cNvPicPr/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570990" cy="49149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B82A9A" w:rsidRPr="004D796C">
      <w:rPr>
        <w:rFonts w:ascii="Calibri" w:hAnsi="Calibri"/>
        <w:sz w:val="26"/>
        <w:szCs w:val="36"/>
      </w:rPr>
      <w:tab/>
    </w:r>
    <w:r w:rsidR="00B82A9A">
      <w:rPr>
        <w:rFonts w:ascii="Calibri" w:hAnsi="Calibri"/>
        <w:sz w:val="26"/>
        <w:szCs w:val="36"/>
      </w:rPr>
      <w:tab/>
    </w:r>
  </w:p>
  <w:p w:rsidR="00C735C4" w:rsidRDefault="00B82A9A" w:rsidP="00B82A9A">
    <w:pPr>
      <w:tabs>
        <w:tab w:val="center" w:pos="4140"/>
      </w:tabs>
      <w:rPr>
        <w:rFonts w:ascii="Calibri" w:hAnsi="Calibri" w:cs="Arial"/>
        <w:b/>
        <w:sz w:val="28"/>
        <w:szCs w:val="28"/>
      </w:rPr>
    </w:pPr>
    <w:r>
      <w:rPr>
        <w:rFonts w:ascii="Calibri" w:hAnsi="Calibri"/>
        <w:sz w:val="26"/>
        <w:szCs w:val="36"/>
      </w:rPr>
      <w:t>GGNO149</w:t>
    </w:r>
    <w:r w:rsidRPr="004D796C">
      <w:rPr>
        <w:rFonts w:ascii="Calibri" w:hAnsi="Calibri"/>
        <w:sz w:val="26"/>
        <w:szCs w:val="36"/>
      </w:rPr>
      <w:t>/</w:t>
    </w:r>
    <w:r w:rsidRPr="00A737A6">
      <w:rPr>
        <w:rFonts w:ascii="Calibri" w:hAnsi="Calibri"/>
        <w:sz w:val="26"/>
        <w:szCs w:val="36"/>
      </w:rPr>
      <w:t>20</w:t>
    </w:r>
    <w:r w:rsidR="00691F24">
      <w:rPr>
        <w:rFonts w:ascii="Calibri" w:hAnsi="Calibri"/>
        <w:sz w:val="26"/>
        <w:szCs w:val="36"/>
      </w:rPr>
      <w:t>25</w:t>
    </w:r>
    <w:r w:rsidRPr="004D796C">
      <w:rPr>
        <w:rFonts w:ascii="Calibri" w:hAnsi="Calibri"/>
        <w:b/>
        <w:sz w:val="36"/>
        <w:szCs w:val="36"/>
      </w:rPr>
      <w:br/>
    </w:r>
    <w:r w:rsidRPr="00B82A9A">
      <w:rPr>
        <w:rFonts w:ascii="Calibri" w:hAnsi="Calibri" w:cs="Arial"/>
        <w:b/>
        <w:sz w:val="28"/>
        <w:szCs w:val="28"/>
      </w:rPr>
      <w:t>Application</w:t>
    </w:r>
    <w:r w:rsidR="00C735C4">
      <w:rPr>
        <w:rFonts w:ascii="Calibri" w:hAnsi="Calibri" w:cs="Arial"/>
        <w:b/>
        <w:sz w:val="28"/>
        <w:szCs w:val="28"/>
      </w:rPr>
      <w:t xml:space="preserve"> for an extension to complete </w:t>
    </w:r>
  </w:p>
  <w:p w:rsidR="00B82A9A" w:rsidRDefault="00B82A9A" w:rsidP="00B82A9A">
    <w:pPr>
      <w:tabs>
        <w:tab w:val="center" w:pos="4140"/>
      </w:tabs>
      <w:rPr>
        <w:rFonts w:ascii="Calibri" w:hAnsi="Calibri" w:cs="Arial"/>
        <w:b/>
        <w:sz w:val="36"/>
        <w:szCs w:val="28"/>
      </w:rPr>
    </w:pPr>
    <w:r>
      <w:rPr>
        <w:rFonts w:ascii="Calibri" w:hAnsi="Calibri" w:cs="Arial"/>
        <w:b/>
        <w:sz w:val="36"/>
        <w:szCs w:val="28"/>
      </w:rPr>
      <w:t>Queen’s Guide Award</w:t>
    </w:r>
  </w:p>
  <w:p w:rsidR="005854B8" w:rsidRPr="005854B8" w:rsidRDefault="005854B8" w:rsidP="00B82A9A">
    <w:pPr>
      <w:tabs>
        <w:tab w:val="center" w:pos="4140"/>
      </w:tabs>
      <w:rPr>
        <w:rFonts w:ascii="Calibri" w:hAnsi="Calibri" w:cs="Arial"/>
        <w:i/>
        <w:sz w:val="20"/>
        <w:szCs w:val="20"/>
      </w:rPr>
    </w:pPr>
    <w:r w:rsidRPr="005854B8">
      <w:rPr>
        <w:rFonts w:ascii="Calibri" w:hAnsi="Calibri" w:cs="Arial"/>
        <w:i/>
        <w:sz w:val="20"/>
        <w:szCs w:val="20"/>
      </w:rPr>
      <w:t>Appl</w:t>
    </w:r>
    <w:r w:rsidR="00260716">
      <w:rPr>
        <w:rFonts w:ascii="Calibri" w:hAnsi="Calibri" w:cs="Arial"/>
        <w:i/>
        <w:sz w:val="20"/>
        <w:szCs w:val="20"/>
      </w:rPr>
      <w:t>ications should be sent no later than</w:t>
    </w:r>
    <w:r w:rsidRPr="005854B8">
      <w:rPr>
        <w:rFonts w:ascii="Calibri" w:hAnsi="Calibri" w:cs="Arial"/>
        <w:i/>
        <w:sz w:val="20"/>
        <w:szCs w:val="20"/>
      </w:rPr>
      <w:t xml:space="preserve"> </w:t>
    </w:r>
    <w:r w:rsidR="006D2882">
      <w:rPr>
        <w:rFonts w:ascii="Calibri" w:hAnsi="Calibri" w:cs="Arial"/>
        <w:i/>
        <w:sz w:val="20"/>
        <w:szCs w:val="20"/>
      </w:rPr>
      <w:t xml:space="preserve">two </w:t>
    </w:r>
    <w:r w:rsidRPr="005854B8">
      <w:rPr>
        <w:rFonts w:ascii="Calibri" w:hAnsi="Calibri" w:cs="Arial"/>
        <w:i/>
        <w:sz w:val="20"/>
        <w:szCs w:val="20"/>
      </w:rPr>
      <w:t>m</w:t>
    </w:r>
    <w:r w:rsidR="006D2882">
      <w:rPr>
        <w:rFonts w:ascii="Calibri" w:hAnsi="Calibri" w:cs="Arial"/>
        <w:i/>
        <w:sz w:val="20"/>
        <w:szCs w:val="20"/>
      </w:rPr>
      <w:t>on</w:t>
    </w:r>
    <w:r w:rsidRPr="005854B8">
      <w:rPr>
        <w:rFonts w:ascii="Calibri" w:hAnsi="Calibri" w:cs="Arial"/>
        <w:i/>
        <w:sz w:val="20"/>
        <w:szCs w:val="20"/>
      </w:rPr>
      <w:t xml:space="preserve">ths </w:t>
    </w:r>
    <w:r w:rsidRPr="00CE2BA6">
      <w:rPr>
        <w:rFonts w:ascii="Calibri" w:hAnsi="Calibri" w:cs="Arial"/>
        <w:i/>
        <w:sz w:val="20"/>
        <w:szCs w:val="20"/>
        <w:u w:val="single"/>
      </w:rPr>
      <w:t>prior</w:t>
    </w:r>
    <w:r w:rsidRPr="006D2882">
      <w:rPr>
        <w:rFonts w:ascii="Calibri" w:hAnsi="Calibri" w:cs="Arial"/>
        <w:i/>
        <w:sz w:val="20"/>
        <w:szCs w:val="20"/>
      </w:rPr>
      <w:t xml:space="preserve"> </w:t>
    </w:r>
    <w:r w:rsidRPr="005854B8">
      <w:rPr>
        <w:rFonts w:ascii="Calibri" w:hAnsi="Calibri" w:cs="Arial"/>
        <w:i/>
        <w:sz w:val="20"/>
        <w:szCs w:val="20"/>
      </w:rPr>
      <w:t>to the Rangers 17</w:t>
    </w:r>
    <w:r w:rsidRPr="005854B8">
      <w:rPr>
        <w:rFonts w:ascii="Calibri" w:hAnsi="Calibri" w:cs="Arial"/>
        <w:i/>
        <w:sz w:val="20"/>
        <w:szCs w:val="20"/>
        <w:vertAlign w:val="superscript"/>
      </w:rPr>
      <w:t>th</w:t>
    </w:r>
    <w:r w:rsidRPr="005854B8">
      <w:rPr>
        <w:rFonts w:ascii="Calibri" w:hAnsi="Calibri" w:cs="Arial"/>
        <w:i/>
        <w:sz w:val="20"/>
        <w:szCs w:val="20"/>
      </w:rPr>
      <w:t xml:space="preserve"> Birthday</w:t>
    </w:r>
  </w:p>
  <w:p w:rsidR="00033037" w:rsidRPr="00B82A9A" w:rsidRDefault="00033037" w:rsidP="00B82A9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D10B7"/>
    <w:multiLevelType w:val="hybridMultilevel"/>
    <w:tmpl w:val="FF86734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0753A3"/>
    <w:multiLevelType w:val="hybridMultilevel"/>
    <w:tmpl w:val="A38833B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AD45AE0"/>
    <w:multiLevelType w:val="hybridMultilevel"/>
    <w:tmpl w:val="3E161DEA"/>
    <w:lvl w:ilvl="0" w:tplc="14090001">
      <w:start w:val="1"/>
      <w:numFmt w:val="bullet"/>
      <w:lvlText w:val=""/>
      <w:lvlJc w:val="left"/>
      <w:pPr>
        <w:ind w:left="140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27" w:hanging="360"/>
      </w:pPr>
      <w:rPr>
        <w:rFonts w:ascii="Wingdings" w:hAnsi="Wingdings" w:hint="default"/>
      </w:rPr>
    </w:lvl>
  </w:abstractNum>
  <w:abstractNum w:abstractNumId="3">
    <w:nsid w:val="508B344C"/>
    <w:multiLevelType w:val="hybridMultilevel"/>
    <w:tmpl w:val="27D0B57C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C9F120C"/>
    <w:multiLevelType w:val="hybridMultilevel"/>
    <w:tmpl w:val="FFD4EBCC"/>
    <w:lvl w:ilvl="0" w:tplc="18608F3A">
      <w:start w:val="1"/>
      <w:numFmt w:val="bullet"/>
      <w:lvlText w:val="è"/>
      <w:lvlJc w:val="left"/>
      <w:pPr>
        <w:ind w:left="36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attachedTemplate r:id="rId1"/>
  <w:stylePaneFormatFilter w:val="3F01"/>
  <w:defaultTabStop w:val="720"/>
  <w:drawingGridHorizontalSpacing w:val="110"/>
  <w:displayHorizontalDrawingGridEvery w:val="2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8F22BE"/>
    <w:rsid w:val="00023759"/>
    <w:rsid w:val="00033037"/>
    <w:rsid w:val="00055FCE"/>
    <w:rsid w:val="000619A9"/>
    <w:rsid w:val="00063FF7"/>
    <w:rsid w:val="00090C91"/>
    <w:rsid w:val="0009232B"/>
    <w:rsid w:val="000B391D"/>
    <w:rsid w:val="000B69A2"/>
    <w:rsid w:val="000C4107"/>
    <w:rsid w:val="000E44E2"/>
    <w:rsid w:val="000E4E1E"/>
    <w:rsid w:val="000E54BA"/>
    <w:rsid w:val="000F2B20"/>
    <w:rsid w:val="00105FE3"/>
    <w:rsid w:val="00115B34"/>
    <w:rsid w:val="0011751B"/>
    <w:rsid w:val="00152371"/>
    <w:rsid w:val="00177758"/>
    <w:rsid w:val="00183A71"/>
    <w:rsid w:val="001A5198"/>
    <w:rsid w:val="001A6985"/>
    <w:rsid w:val="001C3498"/>
    <w:rsid w:val="001F4911"/>
    <w:rsid w:val="002017BD"/>
    <w:rsid w:val="00201F64"/>
    <w:rsid w:val="002031B0"/>
    <w:rsid w:val="002252AB"/>
    <w:rsid w:val="00236074"/>
    <w:rsid w:val="00253044"/>
    <w:rsid w:val="00260716"/>
    <w:rsid w:val="00260914"/>
    <w:rsid w:val="002662F2"/>
    <w:rsid w:val="0027095D"/>
    <w:rsid w:val="00293552"/>
    <w:rsid w:val="00296C58"/>
    <w:rsid w:val="002A198F"/>
    <w:rsid w:val="002A2D96"/>
    <w:rsid w:val="002B1D84"/>
    <w:rsid w:val="002C3E7E"/>
    <w:rsid w:val="002C632D"/>
    <w:rsid w:val="002C6779"/>
    <w:rsid w:val="002D2936"/>
    <w:rsid w:val="002D7F15"/>
    <w:rsid w:val="002E2B95"/>
    <w:rsid w:val="002E3637"/>
    <w:rsid w:val="002F05AF"/>
    <w:rsid w:val="00303C5F"/>
    <w:rsid w:val="003206F1"/>
    <w:rsid w:val="0034183A"/>
    <w:rsid w:val="00344559"/>
    <w:rsid w:val="003526F3"/>
    <w:rsid w:val="0036120D"/>
    <w:rsid w:val="003B0FC8"/>
    <w:rsid w:val="003B38CB"/>
    <w:rsid w:val="003D4ECD"/>
    <w:rsid w:val="003E43F6"/>
    <w:rsid w:val="003E4B0E"/>
    <w:rsid w:val="003E7525"/>
    <w:rsid w:val="00407C6A"/>
    <w:rsid w:val="0041581D"/>
    <w:rsid w:val="00441995"/>
    <w:rsid w:val="0045163A"/>
    <w:rsid w:val="00453C4B"/>
    <w:rsid w:val="004553A2"/>
    <w:rsid w:val="004574AE"/>
    <w:rsid w:val="00476483"/>
    <w:rsid w:val="0049261A"/>
    <w:rsid w:val="004A56A8"/>
    <w:rsid w:val="004A6D55"/>
    <w:rsid w:val="004B4819"/>
    <w:rsid w:val="004D7593"/>
    <w:rsid w:val="004E3999"/>
    <w:rsid w:val="004F3580"/>
    <w:rsid w:val="00506154"/>
    <w:rsid w:val="00513E5B"/>
    <w:rsid w:val="00522112"/>
    <w:rsid w:val="00536CC7"/>
    <w:rsid w:val="00542E93"/>
    <w:rsid w:val="00582E24"/>
    <w:rsid w:val="005854B8"/>
    <w:rsid w:val="005A3D01"/>
    <w:rsid w:val="005B392C"/>
    <w:rsid w:val="005B4CB2"/>
    <w:rsid w:val="005B5E08"/>
    <w:rsid w:val="005C75FB"/>
    <w:rsid w:val="005E18F3"/>
    <w:rsid w:val="00605367"/>
    <w:rsid w:val="00611FBF"/>
    <w:rsid w:val="00616ACA"/>
    <w:rsid w:val="006212BF"/>
    <w:rsid w:val="00622A49"/>
    <w:rsid w:val="00623C7A"/>
    <w:rsid w:val="00632284"/>
    <w:rsid w:val="00632D6C"/>
    <w:rsid w:val="00645D3C"/>
    <w:rsid w:val="00657B53"/>
    <w:rsid w:val="00665AE2"/>
    <w:rsid w:val="00674B7E"/>
    <w:rsid w:val="00682952"/>
    <w:rsid w:val="00684EDE"/>
    <w:rsid w:val="00691F24"/>
    <w:rsid w:val="006945ED"/>
    <w:rsid w:val="006B5FCC"/>
    <w:rsid w:val="006C1506"/>
    <w:rsid w:val="006C26D8"/>
    <w:rsid w:val="006D2882"/>
    <w:rsid w:val="00727629"/>
    <w:rsid w:val="007715AE"/>
    <w:rsid w:val="007929AF"/>
    <w:rsid w:val="00796701"/>
    <w:rsid w:val="007A48FA"/>
    <w:rsid w:val="007B5969"/>
    <w:rsid w:val="007D2722"/>
    <w:rsid w:val="007F18E2"/>
    <w:rsid w:val="007F1FD3"/>
    <w:rsid w:val="007F27B4"/>
    <w:rsid w:val="008028A3"/>
    <w:rsid w:val="00807430"/>
    <w:rsid w:val="00812A20"/>
    <w:rsid w:val="008205D1"/>
    <w:rsid w:val="00844CA3"/>
    <w:rsid w:val="00845865"/>
    <w:rsid w:val="00857921"/>
    <w:rsid w:val="00861244"/>
    <w:rsid w:val="00861655"/>
    <w:rsid w:val="00861D52"/>
    <w:rsid w:val="00862A76"/>
    <w:rsid w:val="00874F69"/>
    <w:rsid w:val="008770A4"/>
    <w:rsid w:val="00885C55"/>
    <w:rsid w:val="008861EE"/>
    <w:rsid w:val="00891192"/>
    <w:rsid w:val="008A0C7A"/>
    <w:rsid w:val="008A3EB0"/>
    <w:rsid w:val="008A673B"/>
    <w:rsid w:val="008C29DB"/>
    <w:rsid w:val="008C6788"/>
    <w:rsid w:val="008D75DA"/>
    <w:rsid w:val="008D7F97"/>
    <w:rsid w:val="008F22BE"/>
    <w:rsid w:val="00912E60"/>
    <w:rsid w:val="00914FE7"/>
    <w:rsid w:val="009224B1"/>
    <w:rsid w:val="00924BCD"/>
    <w:rsid w:val="0093181A"/>
    <w:rsid w:val="009343B7"/>
    <w:rsid w:val="00940D40"/>
    <w:rsid w:val="0095005E"/>
    <w:rsid w:val="009510DF"/>
    <w:rsid w:val="00954BF9"/>
    <w:rsid w:val="00955CF6"/>
    <w:rsid w:val="00972118"/>
    <w:rsid w:val="009868DA"/>
    <w:rsid w:val="00986F68"/>
    <w:rsid w:val="0099257D"/>
    <w:rsid w:val="009B1F38"/>
    <w:rsid w:val="009B71F0"/>
    <w:rsid w:val="009C77D0"/>
    <w:rsid w:val="009D6DC9"/>
    <w:rsid w:val="009E2706"/>
    <w:rsid w:val="009F4C3D"/>
    <w:rsid w:val="00A013EC"/>
    <w:rsid w:val="00A03EAA"/>
    <w:rsid w:val="00A22B9F"/>
    <w:rsid w:val="00A447D9"/>
    <w:rsid w:val="00A4632F"/>
    <w:rsid w:val="00A66987"/>
    <w:rsid w:val="00A66E0B"/>
    <w:rsid w:val="00A737A6"/>
    <w:rsid w:val="00A90384"/>
    <w:rsid w:val="00A94E9A"/>
    <w:rsid w:val="00AA3DF8"/>
    <w:rsid w:val="00AB3EB7"/>
    <w:rsid w:val="00AB4F41"/>
    <w:rsid w:val="00AC20E3"/>
    <w:rsid w:val="00AC3CD9"/>
    <w:rsid w:val="00AC6240"/>
    <w:rsid w:val="00B0292A"/>
    <w:rsid w:val="00B11063"/>
    <w:rsid w:val="00B42411"/>
    <w:rsid w:val="00B43D3D"/>
    <w:rsid w:val="00B6061F"/>
    <w:rsid w:val="00B651BE"/>
    <w:rsid w:val="00B705EC"/>
    <w:rsid w:val="00B81D9B"/>
    <w:rsid w:val="00B82A9A"/>
    <w:rsid w:val="00B8390C"/>
    <w:rsid w:val="00B86377"/>
    <w:rsid w:val="00B86563"/>
    <w:rsid w:val="00B90347"/>
    <w:rsid w:val="00B96F90"/>
    <w:rsid w:val="00BA521C"/>
    <w:rsid w:val="00BA5EBE"/>
    <w:rsid w:val="00BA7313"/>
    <w:rsid w:val="00BC0592"/>
    <w:rsid w:val="00BD0FCA"/>
    <w:rsid w:val="00BE0F8B"/>
    <w:rsid w:val="00BF18AD"/>
    <w:rsid w:val="00C14721"/>
    <w:rsid w:val="00C332BA"/>
    <w:rsid w:val="00C44851"/>
    <w:rsid w:val="00C46707"/>
    <w:rsid w:val="00C46736"/>
    <w:rsid w:val="00C642C0"/>
    <w:rsid w:val="00C71720"/>
    <w:rsid w:val="00C735C4"/>
    <w:rsid w:val="00C80183"/>
    <w:rsid w:val="00C80B53"/>
    <w:rsid w:val="00C86113"/>
    <w:rsid w:val="00C868EB"/>
    <w:rsid w:val="00C87A1F"/>
    <w:rsid w:val="00C91131"/>
    <w:rsid w:val="00C91FA7"/>
    <w:rsid w:val="00C94D6A"/>
    <w:rsid w:val="00C973B8"/>
    <w:rsid w:val="00CA232E"/>
    <w:rsid w:val="00CC18A0"/>
    <w:rsid w:val="00CC26B5"/>
    <w:rsid w:val="00CC6D32"/>
    <w:rsid w:val="00CC7805"/>
    <w:rsid w:val="00CD27A1"/>
    <w:rsid w:val="00CD6410"/>
    <w:rsid w:val="00CD7DB0"/>
    <w:rsid w:val="00CE2BA6"/>
    <w:rsid w:val="00D03F71"/>
    <w:rsid w:val="00D049D6"/>
    <w:rsid w:val="00D178CC"/>
    <w:rsid w:val="00D4669F"/>
    <w:rsid w:val="00D5293C"/>
    <w:rsid w:val="00D571E3"/>
    <w:rsid w:val="00D61F49"/>
    <w:rsid w:val="00D6494F"/>
    <w:rsid w:val="00D74042"/>
    <w:rsid w:val="00D75268"/>
    <w:rsid w:val="00D8005D"/>
    <w:rsid w:val="00D93BC6"/>
    <w:rsid w:val="00DB72A8"/>
    <w:rsid w:val="00DC11DD"/>
    <w:rsid w:val="00DC4A46"/>
    <w:rsid w:val="00DC5F55"/>
    <w:rsid w:val="00DD0996"/>
    <w:rsid w:val="00DD43BA"/>
    <w:rsid w:val="00DE71A5"/>
    <w:rsid w:val="00DF24FB"/>
    <w:rsid w:val="00DF46B3"/>
    <w:rsid w:val="00E17108"/>
    <w:rsid w:val="00E25C6C"/>
    <w:rsid w:val="00E35A1C"/>
    <w:rsid w:val="00E37F40"/>
    <w:rsid w:val="00E47AA9"/>
    <w:rsid w:val="00E47C61"/>
    <w:rsid w:val="00E47D30"/>
    <w:rsid w:val="00E627D2"/>
    <w:rsid w:val="00E642EF"/>
    <w:rsid w:val="00E647F6"/>
    <w:rsid w:val="00EB1021"/>
    <w:rsid w:val="00EC5089"/>
    <w:rsid w:val="00ED293C"/>
    <w:rsid w:val="00EE2B62"/>
    <w:rsid w:val="00EF2975"/>
    <w:rsid w:val="00EF3E9C"/>
    <w:rsid w:val="00EF733B"/>
    <w:rsid w:val="00F06FDE"/>
    <w:rsid w:val="00F15AA5"/>
    <w:rsid w:val="00F25BD8"/>
    <w:rsid w:val="00F40927"/>
    <w:rsid w:val="00F62108"/>
    <w:rsid w:val="00F6347F"/>
    <w:rsid w:val="00F63AE8"/>
    <w:rsid w:val="00F64E85"/>
    <w:rsid w:val="00F66A63"/>
    <w:rsid w:val="00F725EC"/>
    <w:rsid w:val="00F742E3"/>
    <w:rsid w:val="00F81211"/>
    <w:rsid w:val="00F91096"/>
    <w:rsid w:val="00F93321"/>
    <w:rsid w:val="00FA6570"/>
    <w:rsid w:val="00FC63E8"/>
    <w:rsid w:val="00FD2DC1"/>
    <w:rsid w:val="00FD5AA3"/>
    <w:rsid w:val="00FE4831"/>
    <w:rsid w:val="00FF2A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NZ" w:eastAsia="en-N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19A9"/>
    <w:rPr>
      <w:rFonts w:asciiTheme="minorHAnsi" w:hAnsiTheme="minorHAnsi"/>
      <w:sz w:val="18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1720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C71720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C7172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rsid w:val="00F25BD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3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C632D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B6061F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rsid w:val="00C91131"/>
    <w:rPr>
      <w:rFonts w:ascii="Arial" w:hAnsi="Arial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5AE2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ngerprogramme@ggnz.org.n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rangerprogramme@ggnz.org.nz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angerprogramme@ggnz.org.nz" TargetMode="Externa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oliverb\Application%20Data\Microsoft\Templates\GGNZ%20Head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50255B-D57F-4EAD-946C-AA730C008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GGNZ Header</Template>
  <TotalTime>1</TotalTime>
  <Pages>2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Guides Aotearoa Award / Aoraki Award / Queen's Guide Award Extension</vt:lpstr>
    </vt:vector>
  </TitlesOfParts>
  <Company>GirlGuiding NZ</Company>
  <LinksUpToDate>false</LinksUpToDate>
  <CharactersWithSpaces>2322</CharactersWithSpaces>
  <SharedDoc>false</SharedDoc>
  <HLinks>
    <vt:vector size="12" baseType="variant">
      <vt:variant>
        <vt:i4>65654</vt:i4>
      </vt:variant>
      <vt:variant>
        <vt:i4>3</vt:i4>
      </vt:variant>
      <vt:variant>
        <vt:i4>0</vt:i4>
      </vt:variant>
      <vt:variant>
        <vt:i4>5</vt:i4>
      </vt:variant>
      <vt:variant>
        <vt:lpwstr>mailto:info@girlguidingnz.org.nz?subject=GA%20/%20QG%20Award%20Extension%20Application</vt:lpwstr>
      </vt:variant>
      <vt:variant>
        <vt:lpwstr/>
      </vt:variant>
      <vt:variant>
        <vt:i4>65654</vt:i4>
      </vt:variant>
      <vt:variant>
        <vt:i4>0</vt:i4>
      </vt:variant>
      <vt:variant>
        <vt:i4>0</vt:i4>
      </vt:variant>
      <vt:variant>
        <vt:i4>5</vt:i4>
      </vt:variant>
      <vt:variant>
        <vt:lpwstr>mailto:info@girlguidingnz.org.nz?subject=GA%20/%20QG%20Award%20Extension%20Application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Guides Aotearoa Award / Aoraki Award / Queen's Guide Award Extension</dc:title>
  <dc:creator>oliverb</dc:creator>
  <cp:lastModifiedBy>Gina</cp:lastModifiedBy>
  <cp:revision>2</cp:revision>
  <cp:lastPrinted>2015-06-16T02:21:00Z</cp:lastPrinted>
  <dcterms:created xsi:type="dcterms:W3CDTF">2025-06-11T06:40:00Z</dcterms:created>
  <dcterms:modified xsi:type="dcterms:W3CDTF">2025-06-11T06:40:00Z</dcterms:modified>
</cp:coreProperties>
</file>